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</w:p>
    <w:p w:rsidR="009E291B" w:rsidRPr="000C008A" w:rsidRDefault="009E291B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  <w:r w:rsidRPr="000C008A">
        <w:rPr>
          <w:b/>
          <w:bCs/>
          <w:sz w:val="40"/>
          <w:szCs w:val="40"/>
        </w:rPr>
        <w:t>АЛЬБОМ</w:t>
      </w:r>
    </w:p>
    <w:p w:rsidR="009E291B" w:rsidRPr="000C008A" w:rsidRDefault="009E291B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sz w:val="40"/>
          <w:szCs w:val="40"/>
        </w:rPr>
      </w:pPr>
    </w:p>
    <w:p w:rsidR="009E291B" w:rsidRPr="000C008A" w:rsidRDefault="009E291B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  <w:r w:rsidRPr="000C008A">
        <w:rPr>
          <w:b/>
          <w:bCs/>
          <w:sz w:val="40"/>
          <w:szCs w:val="40"/>
        </w:rPr>
        <w:t>СХЕМ РАЗМЕЩЕНИЯ РЕКЛАМНЫ</w:t>
      </w:r>
      <w:r>
        <w:rPr>
          <w:b/>
          <w:bCs/>
          <w:sz w:val="40"/>
          <w:szCs w:val="40"/>
        </w:rPr>
        <w:t xml:space="preserve">Х КОНСТРУКЦИЙ НА ТЕРРИТОРИИ </w:t>
      </w:r>
      <w:r w:rsidRPr="000C008A">
        <w:rPr>
          <w:b/>
          <w:bCs/>
          <w:sz w:val="40"/>
          <w:szCs w:val="40"/>
        </w:rPr>
        <w:t>МУНИЦИПАЛЬНОГО РАЙОНА УСОЛЬСКОГО РАЙОННОГО МУНИЦИПАЛЬНОГО ОБРАЗОВАНИЯ</w:t>
      </w:r>
    </w:p>
    <w:p w:rsidR="009E291B" w:rsidRDefault="009E291B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sz w:val="28"/>
          <w:szCs w:val="28"/>
        </w:rPr>
      </w:pPr>
    </w:p>
    <w:p w:rsidR="009E291B" w:rsidRPr="00303900" w:rsidRDefault="009E291B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  <w:u w:val="single"/>
        </w:rPr>
      </w:pPr>
      <w:r w:rsidRPr="00303900">
        <w:rPr>
          <w:b/>
          <w:bCs/>
          <w:sz w:val="40"/>
          <w:szCs w:val="40"/>
          <w:u w:val="single"/>
        </w:rPr>
        <w:t>-</w:t>
      </w:r>
      <w:r>
        <w:rPr>
          <w:b/>
          <w:bCs/>
          <w:sz w:val="40"/>
          <w:szCs w:val="40"/>
          <w:u w:val="single"/>
        </w:rPr>
        <w:t xml:space="preserve"> П. ЖЕЛЕЗНОДОРОЖНЫЙ</w:t>
      </w:r>
      <w:r w:rsidRPr="00303900">
        <w:rPr>
          <w:b/>
          <w:bCs/>
          <w:sz w:val="40"/>
          <w:szCs w:val="40"/>
          <w:u w:val="single"/>
        </w:rPr>
        <w:t xml:space="preserve"> </w:t>
      </w: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Pr="002802FE" w:rsidRDefault="009E291B" w:rsidP="000077FB">
      <w:pPr>
        <w:rPr>
          <w:sz w:val="28"/>
          <w:szCs w:val="28"/>
          <w:lang w:val="en-US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Default="009E291B" w:rsidP="000077FB">
      <w:pPr>
        <w:rPr>
          <w:sz w:val="28"/>
          <w:szCs w:val="28"/>
        </w:rPr>
      </w:pPr>
    </w:p>
    <w:p w:rsidR="009E291B" w:rsidRPr="00B3245D" w:rsidRDefault="009E291B" w:rsidP="00725806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1</w:t>
      </w:r>
    </w:p>
    <w:p w:rsidR="009E291B" w:rsidRDefault="009E291B" w:rsidP="00725806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п. Железнодорожный, в р-не пересечения ул. Трактовая и ул. Мира и Дружбы, напротив остановки</w:t>
      </w:r>
    </w:p>
    <w:p w:rsidR="009E291B" w:rsidRPr="00B3245D" w:rsidRDefault="009E291B" w:rsidP="00725806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i1025" type="#_x0000_t75" style="width:542.25pt;height:331.5pt;visibility:visible">
                  <v:imagedata r:id="rId6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69" o:spid="_x0000_i1026" type="#_x0000_t75" style="width:384.75pt;height:327pt;visibility:visible">
                  <v:imagedata r:id="rId7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Pr="00725806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725806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7" o:spid="_x0000_i1027" type="#_x0000_t75" style="width:542.25pt;height:324.75pt;visibility:visible">
                  <v:imagedata r:id="rId8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 xml:space="preserve">(проект),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F8769A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2</w:t>
      </w:r>
    </w:p>
    <w:p w:rsidR="009E291B" w:rsidRDefault="009E291B" w:rsidP="00F8769A">
      <w:pPr>
        <w:rPr>
          <w:sz w:val="28"/>
          <w:szCs w:val="28"/>
        </w:rPr>
      </w:pPr>
      <w:r w:rsidRPr="00B3245D">
        <w:rPr>
          <w:sz w:val="28"/>
          <w:szCs w:val="28"/>
        </w:rPr>
        <w:t>По адресу:</w:t>
      </w:r>
      <w:r w:rsidRPr="00F8769A">
        <w:rPr>
          <w:sz w:val="28"/>
          <w:szCs w:val="28"/>
        </w:rPr>
        <w:t xml:space="preserve"> </w:t>
      </w:r>
      <w:r w:rsidRPr="00B3245D">
        <w:rPr>
          <w:sz w:val="28"/>
          <w:szCs w:val="28"/>
        </w:rPr>
        <w:t xml:space="preserve">: </w:t>
      </w:r>
      <w:r>
        <w:rPr>
          <w:sz w:val="28"/>
          <w:szCs w:val="28"/>
        </w:rPr>
        <w:t>п. Железнодорожный, на опоре освещения по  ул. Трактовая (левая сторона)</w:t>
      </w:r>
    </w:p>
    <w:p w:rsidR="009E291B" w:rsidRPr="00B3245D" w:rsidRDefault="009E291B" w:rsidP="00F8769A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9" o:spid="_x0000_i1028" type="#_x0000_t75" style="width:545.25pt;height:337.5pt;visibility:visible">
                  <v:imagedata r:id="rId9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10" o:spid="_x0000_i1029" type="#_x0000_t75" style="width:180pt;height:296.25pt;visibility:visible">
                  <v:imagedata r:id="rId1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_x0000_i1030" type="#_x0000_t75" style="width:545.25pt;height:330.75pt;visibility:visible">
                  <v:imagedata r:id="rId11" o:title="" croptop="1527f" cropbottom="7705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0,8х1,2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5F1441">
              <w:rPr>
                <w:b/>
                <w:bCs/>
                <w:sz w:val="24"/>
                <w:szCs w:val="24"/>
                <w:u w:val="single"/>
              </w:rPr>
              <w:t>(проект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F8769A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3</w:t>
      </w:r>
    </w:p>
    <w:p w:rsidR="009E291B" w:rsidRDefault="009E291B" w:rsidP="00F8769A">
      <w:pPr>
        <w:rPr>
          <w:sz w:val="28"/>
          <w:szCs w:val="28"/>
        </w:rPr>
      </w:pPr>
      <w:r w:rsidRPr="00B3245D">
        <w:rPr>
          <w:sz w:val="28"/>
          <w:szCs w:val="28"/>
        </w:rPr>
        <w:t>По адресу:</w:t>
      </w:r>
      <w:r w:rsidRPr="00F8769A">
        <w:rPr>
          <w:sz w:val="28"/>
          <w:szCs w:val="28"/>
        </w:rPr>
        <w:t xml:space="preserve"> </w:t>
      </w:r>
      <w:r w:rsidRPr="00B3245D">
        <w:rPr>
          <w:sz w:val="28"/>
          <w:szCs w:val="28"/>
        </w:rPr>
        <w:t xml:space="preserve">: </w:t>
      </w:r>
      <w:r>
        <w:rPr>
          <w:sz w:val="28"/>
          <w:szCs w:val="28"/>
        </w:rPr>
        <w:t>п. Железнодорожный, на опоре освещения в р-не  пересечения ул. Трактовая и ул. Садовая (левая сторона)</w:t>
      </w:r>
    </w:p>
    <w:p w:rsidR="009E291B" w:rsidRPr="00B3245D" w:rsidRDefault="009E291B" w:rsidP="00F8769A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18" o:spid="_x0000_i1031" type="#_x0000_t75" style="width:527.25pt;height:326.25pt;visibility:visible">
                  <v:imagedata r:id="rId12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_x0000_i1032" type="#_x0000_t75" style="width:180pt;height:296.25pt;visibility:visible">
                  <v:imagedata r:id="rId1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19" o:spid="_x0000_i1033" type="#_x0000_t75" style="width:545.25pt;height:346.5pt;visibility:visible">
                  <v:imagedata r:id="rId13" o:title="" cropbottom="7046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0,8х1,2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r w:rsidRPr="005F1441">
              <w:rPr>
                <w:b/>
                <w:bCs/>
                <w:sz w:val="24"/>
                <w:szCs w:val="24"/>
                <w:u w:val="single"/>
              </w:rPr>
              <w:t>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5F1441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4</w:t>
      </w:r>
    </w:p>
    <w:p w:rsidR="009E291B" w:rsidRDefault="009E291B" w:rsidP="005F1441">
      <w:pPr>
        <w:rPr>
          <w:sz w:val="28"/>
          <w:szCs w:val="28"/>
        </w:rPr>
      </w:pPr>
      <w:r w:rsidRPr="00B3245D">
        <w:rPr>
          <w:sz w:val="28"/>
          <w:szCs w:val="28"/>
        </w:rPr>
        <w:t>По адресу:</w:t>
      </w:r>
      <w:r w:rsidRPr="00F8769A">
        <w:rPr>
          <w:sz w:val="28"/>
          <w:szCs w:val="28"/>
        </w:rPr>
        <w:t xml:space="preserve"> </w:t>
      </w:r>
      <w:r w:rsidRPr="00B3245D">
        <w:rPr>
          <w:sz w:val="28"/>
          <w:szCs w:val="28"/>
        </w:rPr>
        <w:t xml:space="preserve">: </w:t>
      </w:r>
      <w:r>
        <w:rPr>
          <w:sz w:val="28"/>
          <w:szCs w:val="28"/>
        </w:rPr>
        <w:t>п. Железнодорожный, на опоре освещения в р-не  пересечения ул. Трактовая и ул. Садовая (левая сторона)</w:t>
      </w:r>
    </w:p>
    <w:p w:rsidR="009E291B" w:rsidRPr="00B3245D" w:rsidRDefault="009E291B" w:rsidP="005F1441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20" o:spid="_x0000_i1034" type="#_x0000_t75" style="width:535.5pt;height:342.75pt;visibility:visible">
                  <v:imagedata r:id="rId14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_x0000_i1035" type="#_x0000_t75" style="width:180pt;height:296.25pt;visibility:visible">
                  <v:imagedata r:id="rId1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21" o:spid="_x0000_i1036" type="#_x0000_t75" style="width:545.25pt;height:330.75pt;visibility:visible">
                  <v:imagedata r:id="rId15" o:title="" croptop="1308f" cropbottom="7924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0,8х1,2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r w:rsidRPr="005F1441">
              <w:rPr>
                <w:b/>
                <w:bCs/>
                <w:sz w:val="24"/>
                <w:szCs w:val="24"/>
                <w:u w:val="single"/>
              </w:rPr>
              <w:t>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5F1441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5</w:t>
      </w:r>
    </w:p>
    <w:p w:rsidR="009E291B" w:rsidRDefault="009E291B" w:rsidP="005F1441">
      <w:pPr>
        <w:rPr>
          <w:sz w:val="28"/>
          <w:szCs w:val="28"/>
        </w:rPr>
      </w:pPr>
      <w:r w:rsidRPr="00B3245D">
        <w:rPr>
          <w:sz w:val="28"/>
          <w:szCs w:val="28"/>
        </w:rPr>
        <w:t>По адресу:</w:t>
      </w:r>
      <w:r w:rsidRPr="00F8769A">
        <w:rPr>
          <w:sz w:val="28"/>
          <w:szCs w:val="28"/>
        </w:rPr>
        <w:t xml:space="preserve"> </w:t>
      </w:r>
      <w:r w:rsidRPr="00B3245D">
        <w:rPr>
          <w:sz w:val="28"/>
          <w:szCs w:val="28"/>
        </w:rPr>
        <w:t xml:space="preserve">: </w:t>
      </w:r>
      <w:r>
        <w:rPr>
          <w:sz w:val="28"/>
          <w:szCs w:val="28"/>
        </w:rPr>
        <w:t>п. Железнодорожный, на опоре освещения в р-не  пересечения ул. Трактовая и ул. Садовая (правая сторона)</w:t>
      </w:r>
    </w:p>
    <w:p w:rsidR="009E291B" w:rsidRPr="00B3245D" w:rsidRDefault="009E291B" w:rsidP="005F1441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22" o:spid="_x0000_i1037" type="#_x0000_t75" style="width:543.75pt;height:329.25pt;visibility:visible">
                  <v:imagedata r:id="rId16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_x0000_i1038" type="#_x0000_t75" style="width:180pt;height:296.25pt;visibility:visible">
                  <v:imagedata r:id="rId1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23" o:spid="_x0000_i1039" type="#_x0000_t75" style="width:545.25pt;height:342.75pt;visibility:visible">
                  <v:imagedata r:id="rId17" o:title="" cropbottom="7705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0,8х1,2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5F1441">
              <w:rPr>
                <w:b/>
                <w:bCs/>
                <w:sz w:val="24"/>
                <w:szCs w:val="24"/>
                <w:u w:val="single"/>
              </w:rPr>
              <w:t>(проект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5F1441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6</w:t>
      </w:r>
    </w:p>
    <w:p w:rsidR="009E291B" w:rsidRDefault="009E291B" w:rsidP="005F1441">
      <w:pPr>
        <w:rPr>
          <w:sz w:val="28"/>
          <w:szCs w:val="28"/>
        </w:rPr>
      </w:pPr>
      <w:r w:rsidRPr="00B3245D">
        <w:rPr>
          <w:sz w:val="28"/>
          <w:szCs w:val="28"/>
        </w:rPr>
        <w:t>По адресу:</w:t>
      </w:r>
      <w:r w:rsidRPr="00F8769A">
        <w:rPr>
          <w:sz w:val="28"/>
          <w:szCs w:val="28"/>
        </w:rPr>
        <w:t xml:space="preserve"> </w:t>
      </w:r>
      <w:r w:rsidRPr="00B3245D">
        <w:rPr>
          <w:sz w:val="28"/>
          <w:szCs w:val="28"/>
        </w:rPr>
        <w:t xml:space="preserve">: </w:t>
      </w:r>
      <w:r>
        <w:rPr>
          <w:sz w:val="28"/>
          <w:szCs w:val="28"/>
        </w:rPr>
        <w:t>п. Железнодорожный, на опоре освещения в р-не  пересечения ул. Трактовая и ул. Садовая (правая сторона)</w:t>
      </w:r>
    </w:p>
    <w:p w:rsidR="009E291B" w:rsidRPr="00B3245D" w:rsidRDefault="009E291B" w:rsidP="005F1441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24" o:spid="_x0000_i1040" type="#_x0000_t75" style="width:538.5pt;height:312.75pt;visibility:visible">
                  <v:imagedata r:id="rId18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_x0000_i1041" type="#_x0000_t75" style="width:180pt;height:296.25pt;visibility:visible">
                  <v:imagedata r:id="rId1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25" o:spid="_x0000_i1042" type="#_x0000_t75" style="width:545.25pt;height:333.75pt;visibility:visible">
                  <v:imagedata r:id="rId19" o:title="" cropbottom="6819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0,8х1,2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r w:rsidRPr="005F1441">
              <w:rPr>
                <w:b/>
                <w:bCs/>
                <w:sz w:val="24"/>
                <w:szCs w:val="24"/>
                <w:u w:val="single"/>
              </w:rPr>
              <w:t>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Default="009E291B" w:rsidP="005F1441">
      <w:pPr>
        <w:rPr>
          <w:sz w:val="28"/>
          <w:szCs w:val="28"/>
        </w:rPr>
      </w:pPr>
    </w:p>
    <w:p w:rsidR="009E291B" w:rsidRPr="00B3245D" w:rsidRDefault="009E291B" w:rsidP="005F1441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7</w:t>
      </w:r>
    </w:p>
    <w:p w:rsidR="009E291B" w:rsidRDefault="009E291B" w:rsidP="005F1441">
      <w:pPr>
        <w:rPr>
          <w:sz w:val="28"/>
          <w:szCs w:val="28"/>
        </w:rPr>
      </w:pPr>
      <w:r w:rsidRPr="00B3245D">
        <w:rPr>
          <w:sz w:val="28"/>
          <w:szCs w:val="28"/>
        </w:rPr>
        <w:t>По адресу:</w:t>
      </w:r>
      <w:r w:rsidRPr="00F8769A">
        <w:rPr>
          <w:sz w:val="28"/>
          <w:szCs w:val="28"/>
        </w:rPr>
        <w:t xml:space="preserve"> </w:t>
      </w:r>
      <w:r w:rsidRPr="00B3245D">
        <w:rPr>
          <w:sz w:val="28"/>
          <w:szCs w:val="28"/>
        </w:rPr>
        <w:t xml:space="preserve">: </w:t>
      </w:r>
      <w:r>
        <w:rPr>
          <w:sz w:val="28"/>
          <w:szCs w:val="28"/>
        </w:rPr>
        <w:t>п. Железнодорожный, на опоре освещения в р-не  пересечения ул. Трактовая и ул. Садовая (правая сторона)</w:t>
      </w:r>
    </w:p>
    <w:p w:rsidR="009E291B" w:rsidRPr="00B3245D" w:rsidRDefault="009E291B" w:rsidP="005F1441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26" o:spid="_x0000_i1043" type="#_x0000_t75" style="width:539.25pt;height:332.25pt;visibility:visible">
                  <v:imagedata r:id="rId20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_x0000_i1044" type="#_x0000_t75" style="width:180pt;height:296.25pt;visibility:visible">
                  <v:imagedata r:id="rId1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27" o:spid="_x0000_i1045" type="#_x0000_t75" style="width:545.25pt;height:334.5pt;visibility:visible">
                  <v:imagedata r:id="rId21" o:title="" cropbottom="7924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0,8х1,2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r w:rsidRPr="00C730F4">
              <w:rPr>
                <w:b/>
                <w:bCs/>
                <w:sz w:val="24"/>
                <w:szCs w:val="24"/>
                <w:u w:val="single"/>
              </w:rPr>
              <w:t>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990885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8</w:t>
      </w:r>
    </w:p>
    <w:p w:rsidR="009E291B" w:rsidRDefault="009E291B" w:rsidP="00990885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п. Железнодорожный, ул. Трактовая, 14 магазин «Рубин»</w:t>
      </w:r>
    </w:p>
    <w:p w:rsidR="009E291B" w:rsidRPr="00B3245D" w:rsidRDefault="009E291B" w:rsidP="00990885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29" o:spid="_x0000_i1046" type="#_x0000_t75" style="width:532.5pt;height:340.5pt;visibility:visible">
                  <v:imagedata r:id="rId22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_x0000_i1047" type="#_x0000_t75" style="width:346.5pt;height:301.5pt;visibility:visible">
                  <v:imagedata r:id="rId23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30" o:spid="_x0000_i1048" type="#_x0000_t75" style="width:433.5pt;height:320.25pt;visibility:visible">
                  <v:imagedata r:id="rId24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размер информационного поля: </w:t>
            </w:r>
            <w:r>
              <w:rPr>
                <w:b/>
                <w:bCs/>
                <w:sz w:val="24"/>
                <w:szCs w:val="24"/>
              </w:rPr>
              <w:t>2х3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(проект),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</w:t>
            </w:r>
            <w:r>
              <w:rPr>
                <w:b/>
                <w:bCs/>
                <w:sz w:val="24"/>
                <w:szCs w:val="24"/>
              </w:rPr>
              <w:t>имая высота опорной стойки: от 1 м до 1,5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3B28E3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9</w:t>
      </w:r>
    </w:p>
    <w:p w:rsidR="009E291B" w:rsidRDefault="009E291B" w:rsidP="003B28E3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п. Железнодорожный, пересечение ул. Трактовая и ул. Комсомольская, в р-не остановки</w:t>
      </w:r>
    </w:p>
    <w:p w:rsidR="009E291B" w:rsidRPr="00B3245D" w:rsidRDefault="009E291B" w:rsidP="003B28E3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34" o:spid="_x0000_i1049" type="#_x0000_t75" style="width:540pt;height:340.5pt;visibility:visible">
                  <v:imagedata r:id="rId25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_x0000_i1050" type="#_x0000_t75" style="width:384.75pt;height:327pt;visibility:visible">
                  <v:imagedata r:id="rId7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Pr="00725806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725806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36" o:spid="_x0000_i1051" type="#_x0000_t75" style="width:527.25pt;height:306pt;visibility:visible">
                  <v:imagedata r:id="rId26" o:title="" cropbottom="4259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 xml:space="preserve">(проект),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2543E6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10</w:t>
      </w:r>
    </w:p>
    <w:p w:rsidR="009E291B" w:rsidRDefault="009E291B" w:rsidP="002543E6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п. Железнодорожный, ул. Комсомольская, в р-не магазина «Коробейник», напротив  остановки</w:t>
      </w:r>
    </w:p>
    <w:p w:rsidR="009E291B" w:rsidRPr="00B3245D" w:rsidRDefault="009E291B" w:rsidP="002543E6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40" o:spid="_x0000_i1052" type="#_x0000_t75" style="width:540pt;height:340.5pt;visibility:visible">
                  <v:imagedata r:id="rId27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_x0000_i1053" type="#_x0000_t75" style="width:384.75pt;height:327pt;visibility:visible">
                  <v:imagedata r:id="rId7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Pr="00725806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725806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41" o:spid="_x0000_i1054" type="#_x0000_t75" style="width:546pt;height:336.75pt;visibility:visible">
                  <v:imagedata r:id="rId28" o:title="" croptop="2405f" cropbottom="4162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 xml:space="preserve">(проект), 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7603E9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11</w:t>
      </w:r>
    </w:p>
    <w:p w:rsidR="009E291B" w:rsidRDefault="009E291B" w:rsidP="007603E9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п. Железнодорожный, ул. Комсомольская, на фасаде жилого дома № 30</w:t>
      </w:r>
    </w:p>
    <w:p w:rsidR="009E291B" w:rsidRPr="00B3245D" w:rsidRDefault="009E291B" w:rsidP="007603E9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47" o:spid="_x0000_i1055" type="#_x0000_t75" style="width:573pt;height:336.75pt;visibility:visible">
                  <v:imagedata r:id="rId29" o:title="" cropbottom="4310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39" o:spid="_x0000_i1056" type="#_x0000_t75" style="width:285pt;height:312pt;visibility:visible">
                  <v:imagedata r:id="rId3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48" o:spid="_x0000_i1057" type="#_x0000_t75" style="width:574.5pt;height:335.25pt;visibility:visible">
                  <v:imagedata r:id="rId31" o:title="" cropbottom="8559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3х6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(проект),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Default="009E291B" w:rsidP="000077FB">
      <w:pPr>
        <w:rPr>
          <w:sz w:val="28"/>
          <w:szCs w:val="28"/>
        </w:rPr>
      </w:pPr>
    </w:p>
    <w:p w:rsidR="009E291B" w:rsidRPr="00B3245D" w:rsidRDefault="009E291B" w:rsidP="007603E9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12</w:t>
      </w:r>
    </w:p>
    <w:p w:rsidR="009E291B" w:rsidRDefault="009E291B" w:rsidP="007603E9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п. Железнодорожный, ул. Комсомольская, на фасаде жилого дома № 34</w:t>
      </w:r>
    </w:p>
    <w:p w:rsidR="009E291B" w:rsidRPr="00B3245D" w:rsidRDefault="009E291B" w:rsidP="007603E9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49" o:spid="_x0000_i1058" type="#_x0000_t75" style="width:573pt;height:321pt;visibility:visible">
                  <v:imagedata r:id="rId32" o:title="" croptop="6836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_x0000_i1059" type="#_x0000_t75" style="width:285pt;height:312pt;visibility:visible">
                  <v:imagedata r:id="rId3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50" o:spid="_x0000_i1060" type="#_x0000_t75" style="width:574.5pt;height:332.25pt;visibility:visible">
                  <v:imagedata r:id="rId33" o:title="" croptop="1522f" cropbottom="8113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3х6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(проект),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Default="009E291B" w:rsidP="000077FB">
      <w:pPr>
        <w:rPr>
          <w:sz w:val="28"/>
          <w:szCs w:val="28"/>
        </w:rPr>
      </w:pPr>
    </w:p>
    <w:p w:rsidR="009E291B" w:rsidRPr="00B3245D" w:rsidRDefault="009E291B" w:rsidP="007603E9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13</w:t>
      </w:r>
    </w:p>
    <w:p w:rsidR="009E291B" w:rsidRDefault="009E291B" w:rsidP="007603E9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п. Железнодорожный, ул. Комсомольская, на фасаде жилого дома № 35</w:t>
      </w:r>
    </w:p>
    <w:p w:rsidR="009E291B" w:rsidRPr="00B3245D" w:rsidRDefault="009E291B" w:rsidP="007603E9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51" o:spid="_x0000_i1061" type="#_x0000_t75" style="width:555pt;height:306pt;visibility:visible">
                  <v:imagedata r:id="rId34" o:title="" cropbottom="6538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_x0000_i1062" type="#_x0000_t75" style="width:285pt;height:312pt;visibility:visible">
                  <v:imagedata r:id="rId3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52" o:spid="_x0000_i1063" type="#_x0000_t75" style="width:563.25pt;height:327.75pt;visibility:visible">
                  <v:imagedata r:id="rId35" o:title="" cropbottom="8777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3х6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(проект),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Default="009E291B" w:rsidP="000077FB">
      <w:pPr>
        <w:rPr>
          <w:sz w:val="28"/>
          <w:szCs w:val="28"/>
        </w:rPr>
      </w:pPr>
    </w:p>
    <w:p w:rsidR="009E291B" w:rsidRPr="00B3245D" w:rsidRDefault="009E291B" w:rsidP="007603E9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14</w:t>
      </w:r>
    </w:p>
    <w:p w:rsidR="009E291B" w:rsidRDefault="009E291B" w:rsidP="007603E9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п. Железнодорожный, ул. Комсомольская, на фасаде жилого дома № 36</w:t>
      </w:r>
    </w:p>
    <w:p w:rsidR="009E291B" w:rsidRPr="00B3245D" w:rsidRDefault="009E291B" w:rsidP="007603E9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53" o:spid="_x0000_i1064" type="#_x0000_t75" style="width:552pt;height:317.25pt;visibility:visible">
                  <v:imagedata r:id="rId36" o:title="" croptop="2754f" cropbottom="3505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_x0000_i1065" type="#_x0000_t75" style="width:285pt;height:312pt;visibility:visible">
                  <v:imagedata r:id="rId3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54" o:spid="_x0000_i1066" type="#_x0000_t75" style="width:546pt;height:319.5pt;visibility:visible">
                  <v:imagedata r:id="rId37" o:title="" cropbottom="8340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3х6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(проект),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Pr="00B3245D" w:rsidRDefault="009E291B" w:rsidP="0062399C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ЖЕ 15</w:t>
      </w:r>
      <w:bookmarkStart w:id="0" w:name="_GoBack"/>
      <w:bookmarkEnd w:id="0"/>
    </w:p>
    <w:p w:rsidR="009E291B" w:rsidRDefault="009E291B" w:rsidP="0062399C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п. Железнодорожный, ул. Комсомольская, на фасаде жилого дома № 37</w:t>
      </w:r>
    </w:p>
    <w:p w:rsidR="009E291B" w:rsidRPr="00B3245D" w:rsidRDefault="009E291B" w:rsidP="0062399C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9E291B" w:rsidRPr="00B3245D">
        <w:tc>
          <w:tcPr>
            <w:tcW w:w="12644" w:type="dxa"/>
          </w:tcPr>
          <w:p w:rsidR="009E291B" w:rsidRPr="00222CEC" w:rsidRDefault="009E291B" w:rsidP="00EA1D01">
            <w:r>
              <w:rPr>
                <w:noProof/>
                <w:lang w:eastAsia="ru-RU"/>
              </w:rPr>
              <w:pict>
                <v:shape id="Рисунок 58" o:spid="_x0000_i1067" type="#_x0000_t75" style="width:529.5pt;height:333pt;visibility:visible">
                  <v:imagedata r:id="rId38" o:title="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E291B" w:rsidRPr="00B3245D" w:rsidRDefault="009E291B" w:rsidP="00EA1D01">
            <w:pPr>
              <w:rPr>
                <w:sz w:val="24"/>
                <w:szCs w:val="24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_x0000_i1068" type="#_x0000_t75" style="width:285pt;height:312pt;visibility:visible">
                  <v:imagedata r:id="rId30" o:title=""/>
                </v:shape>
              </w:pict>
            </w:r>
          </w:p>
        </w:tc>
      </w:tr>
      <w:tr w:rsidR="009E291B" w:rsidRPr="00B3245D">
        <w:trPr>
          <w:trHeight w:val="7149"/>
        </w:trPr>
        <w:tc>
          <w:tcPr>
            <w:tcW w:w="12644" w:type="dxa"/>
          </w:tcPr>
          <w:p w:rsidR="009E291B" w:rsidRDefault="009E291B" w:rsidP="00EA1D01">
            <w:pPr>
              <w:rPr>
                <w:sz w:val="24"/>
                <w:szCs w:val="24"/>
              </w:rPr>
            </w:pPr>
          </w:p>
          <w:p w:rsidR="009E291B" w:rsidRDefault="009E291B" w:rsidP="00EA1D01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E291B" w:rsidRPr="0026561A" w:rsidRDefault="009E291B" w:rsidP="00EA1D01">
            <w:pPr>
              <w:rPr>
                <w:sz w:val="24"/>
                <w:szCs w:val="24"/>
                <w:lang w:val="en-US"/>
              </w:rPr>
            </w:pPr>
            <w:r w:rsidRPr="00BB7711">
              <w:rPr>
                <w:noProof/>
                <w:sz w:val="24"/>
                <w:szCs w:val="24"/>
                <w:lang w:eastAsia="ru-RU"/>
              </w:rPr>
              <w:pict>
                <v:shape id="Рисунок 59" o:spid="_x0000_i1069" type="#_x0000_t75" style="width:528.75pt;height:318.75pt;visibility:visible">
                  <v:imagedata r:id="rId39" o:title="" cropbottom="4616f"/>
                </v:shape>
              </w:pict>
            </w:r>
          </w:p>
        </w:tc>
        <w:tc>
          <w:tcPr>
            <w:tcW w:w="464" w:type="dxa"/>
          </w:tcPr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107C32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3х6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(проект),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9E291B" w:rsidRPr="00B3245D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E291B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E291B" w:rsidRPr="00C968CC" w:rsidRDefault="009E291B" w:rsidP="00EA1D01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E291B" w:rsidRDefault="009E291B" w:rsidP="00312F49">
      <w:pPr>
        <w:rPr>
          <w:sz w:val="28"/>
          <w:szCs w:val="28"/>
        </w:rPr>
      </w:pPr>
    </w:p>
    <w:sectPr w:rsidR="009E291B" w:rsidSect="002802FE">
      <w:footerReference w:type="default" r:id="rId40"/>
      <w:pgSz w:w="23814" w:h="16839" w:orient="landscape" w:code="8"/>
      <w:pgMar w:top="567" w:right="567" w:bottom="567" w:left="1701" w:header="709" w:footer="709" w:gutter="0"/>
      <w:pgNumType w:start="141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91B" w:rsidRDefault="009E291B" w:rsidP="00147538">
      <w:r>
        <w:separator/>
      </w:r>
    </w:p>
  </w:endnote>
  <w:endnote w:type="continuationSeparator" w:id="1">
    <w:p w:rsidR="009E291B" w:rsidRDefault="009E291B" w:rsidP="001475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1B" w:rsidRDefault="009E291B" w:rsidP="00764F88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151</w:t>
    </w:r>
    <w:r>
      <w:rPr>
        <w:rStyle w:val="PageNumber"/>
      </w:rPr>
      <w:fldChar w:fldCharType="end"/>
    </w:r>
  </w:p>
  <w:p w:rsidR="009E291B" w:rsidRDefault="009E291B" w:rsidP="002802FE">
    <w:pPr>
      <w:pStyle w:val="Footer"/>
      <w:ind w:right="360"/>
      <w:jc w:val="right"/>
    </w:pPr>
  </w:p>
  <w:p w:rsidR="009E291B" w:rsidRDefault="009E29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91B" w:rsidRDefault="009E291B" w:rsidP="00147538">
      <w:r>
        <w:separator/>
      </w:r>
    </w:p>
  </w:footnote>
  <w:footnote w:type="continuationSeparator" w:id="1">
    <w:p w:rsidR="009E291B" w:rsidRDefault="009E291B" w:rsidP="001475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31AA"/>
    <w:rsid w:val="000077FB"/>
    <w:rsid w:val="0001042E"/>
    <w:rsid w:val="00065C0A"/>
    <w:rsid w:val="000C008A"/>
    <w:rsid w:val="000C4846"/>
    <w:rsid w:val="000D56C8"/>
    <w:rsid w:val="0010729C"/>
    <w:rsid w:val="00107C32"/>
    <w:rsid w:val="00147538"/>
    <w:rsid w:val="001B67F9"/>
    <w:rsid w:val="001B7445"/>
    <w:rsid w:val="001E7061"/>
    <w:rsid w:val="00222CEC"/>
    <w:rsid w:val="002543E6"/>
    <w:rsid w:val="00262603"/>
    <w:rsid w:val="0026561A"/>
    <w:rsid w:val="002766FB"/>
    <w:rsid w:val="002802FE"/>
    <w:rsid w:val="00297356"/>
    <w:rsid w:val="002B7BE0"/>
    <w:rsid w:val="002C47B4"/>
    <w:rsid w:val="00303900"/>
    <w:rsid w:val="00312F49"/>
    <w:rsid w:val="0031762D"/>
    <w:rsid w:val="003271BA"/>
    <w:rsid w:val="00347BC3"/>
    <w:rsid w:val="00367E7C"/>
    <w:rsid w:val="003B28E3"/>
    <w:rsid w:val="003B3F72"/>
    <w:rsid w:val="003C4203"/>
    <w:rsid w:val="003E1658"/>
    <w:rsid w:val="003E71F2"/>
    <w:rsid w:val="004514E6"/>
    <w:rsid w:val="00455C73"/>
    <w:rsid w:val="004632CE"/>
    <w:rsid w:val="004C47AD"/>
    <w:rsid w:val="004F26FF"/>
    <w:rsid w:val="005016A2"/>
    <w:rsid w:val="00515CE9"/>
    <w:rsid w:val="00532471"/>
    <w:rsid w:val="005552CE"/>
    <w:rsid w:val="005D7F23"/>
    <w:rsid w:val="005E5E2E"/>
    <w:rsid w:val="005F1441"/>
    <w:rsid w:val="00613F98"/>
    <w:rsid w:val="0062399C"/>
    <w:rsid w:val="00641AD7"/>
    <w:rsid w:val="00660A52"/>
    <w:rsid w:val="006B3E6F"/>
    <w:rsid w:val="006B5C96"/>
    <w:rsid w:val="006E385E"/>
    <w:rsid w:val="006E3A49"/>
    <w:rsid w:val="007102A7"/>
    <w:rsid w:val="007168F0"/>
    <w:rsid w:val="00725806"/>
    <w:rsid w:val="00731333"/>
    <w:rsid w:val="007603E9"/>
    <w:rsid w:val="00764F88"/>
    <w:rsid w:val="0078440D"/>
    <w:rsid w:val="0078573A"/>
    <w:rsid w:val="00791EF6"/>
    <w:rsid w:val="007D708E"/>
    <w:rsid w:val="007D7511"/>
    <w:rsid w:val="008014A8"/>
    <w:rsid w:val="008640F8"/>
    <w:rsid w:val="00877C80"/>
    <w:rsid w:val="008D7B99"/>
    <w:rsid w:val="008E0A18"/>
    <w:rsid w:val="008E691E"/>
    <w:rsid w:val="008F1D82"/>
    <w:rsid w:val="00927C25"/>
    <w:rsid w:val="009469F8"/>
    <w:rsid w:val="009470D5"/>
    <w:rsid w:val="009660B2"/>
    <w:rsid w:val="00990638"/>
    <w:rsid w:val="00990885"/>
    <w:rsid w:val="0099108B"/>
    <w:rsid w:val="009913AF"/>
    <w:rsid w:val="009A2CC4"/>
    <w:rsid w:val="009E291B"/>
    <w:rsid w:val="00A02E0D"/>
    <w:rsid w:val="00A12D38"/>
    <w:rsid w:val="00A513BA"/>
    <w:rsid w:val="00A95BFD"/>
    <w:rsid w:val="00AA72CA"/>
    <w:rsid w:val="00B15FC3"/>
    <w:rsid w:val="00B16F2B"/>
    <w:rsid w:val="00B27AD1"/>
    <w:rsid w:val="00B3245D"/>
    <w:rsid w:val="00B34A2C"/>
    <w:rsid w:val="00B44F85"/>
    <w:rsid w:val="00B70AF9"/>
    <w:rsid w:val="00BB7711"/>
    <w:rsid w:val="00BE7865"/>
    <w:rsid w:val="00BF0991"/>
    <w:rsid w:val="00C203E9"/>
    <w:rsid w:val="00C64B8A"/>
    <w:rsid w:val="00C730F4"/>
    <w:rsid w:val="00C731AA"/>
    <w:rsid w:val="00C746E2"/>
    <w:rsid w:val="00C81D7F"/>
    <w:rsid w:val="00C82302"/>
    <w:rsid w:val="00C968CC"/>
    <w:rsid w:val="00C96A81"/>
    <w:rsid w:val="00D36812"/>
    <w:rsid w:val="00D5136A"/>
    <w:rsid w:val="00D535EC"/>
    <w:rsid w:val="00D54B78"/>
    <w:rsid w:val="00D56BC5"/>
    <w:rsid w:val="00DA3D7E"/>
    <w:rsid w:val="00DF5F3F"/>
    <w:rsid w:val="00E17869"/>
    <w:rsid w:val="00E3701E"/>
    <w:rsid w:val="00E90BAD"/>
    <w:rsid w:val="00EA1D01"/>
    <w:rsid w:val="00EF00C9"/>
    <w:rsid w:val="00F001E2"/>
    <w:rsid w:val="00F05B9E"/>
    <w:rsid w:val="00F0703A"/>
    <w:rsid w:val="00F177F4"/>
    <w:rsid w:val="00F454DA"/>
    <w:rsid w:val="00F567D3"/>
    <w:rsid w:val="00F62B5B"/>
    <w:rsid w:val="00F77845"/>
    <w:rsid w:val="00F83DEF"/>
    <w:rsid w:val="00F8769A"/>
    <w:rsid w:val="00FB658C"/>
    <w:rsid w:val="00FC33DF"/>
    <w:rsid w:val="00FD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7D708E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708E"/>
    <w:pPr>
      <w:keepNext/>
      <w:keepLines/>
      <w:spacing w:before="480"/>
      <w:outlineLvl w:val="0"/>
    </w:pPr>
    <w:rPr>
      <w:rFonts w:ascii="Arial" w:hAnsi="Arial" w:cs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D708E"/>
    <w:pPr>
      <w:keepNext/>
      <w:keepLines/>
      <w:spacing w:before="200"/>
      <w:outlineLvl w:val="1"/>
    </w:pPr>
    <w:rPr>
      <w:rFonts w:ascii="Arial" w:hAnsi="Arial" w:cs="Arial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D708E"/>
    <w:pPr>
      <w:keepNext/>
      <w:keepLines/>
      <w:spacing w:before="200"/>
      <w:outlineLvl w:val="2"/>
    </w:pPr>
    <w:rPr>
      <w:rFonts w:ascii="Arial" w:hAnsi="Arial" w:cs="Arial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D708E"/>
    <w:pPr>
      <w:keepNext/>
      <w:keepLines/>
      <w:spacing w:before="200"/>
      <w:outlineLvl w:val="3"/>
    </w:pPr>
    <w:rPr>
      <w:rFonts w:ascii="Arial" w:hAnsi="Arial" w:cs="Arial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D708E"/>
    <w:rPr>
      <w:rFonts w:ascii="Arial" w:hAnsi="Arial" w:cs="Arial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D708E"/>
    <w:rPr>
      <w:rFonts w:ascii="Arial" w:hAnsi="Arial" w:cs="Arial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D708E"/>
    <w:rPr>
      <w:rFonts w:ascii="Arial" w:hAnsi="Arial" w:cs="Arial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D708E"/>
    <w:rPr>
      <w:rFonts w:ascii="Arial" w:hAnsi="Arial" w:cs="Arial"/>
      <w:b/>
      <w:bCs/>
      <w:i/>
      <w:iCs/>
      <w:color w:val="4F81BD"/>
    </w:rPr>
  </w:style>
  <w:style w:type="paragraph" w:styleId="TOC1">
    <w:name w:val="toc 1"/>
    <w:basedOn w:val="Normal"/>
    <w:next w:val="Normal"/>
    <w:autoRedefine/>
    <w:uiPriority w:val="99"/>
    <w:semiHidden/>
    <w:rsid w:val="007D708E"/>
    <w:pPr>
      <w:spacing w:after="100"/>
    </w:pPr>
    <w:rPr>
      <w:lang w:eastAsia="ru-RU"/>
    </w:rPr>
  </w:style>
  <w:style w:type="paragraph" w:styleId="TOC2">
    <w:name w:val="toc 2"/>
    <w:basedOn w:val="Normal"/>
    <w:next w:val="Normal"/>
    <w:autoRedefine/>
    <w:uiPriority w:val="99"/>
    <w:semiHidden/>
    <w:rsid w:val="007D708E"/>
    <w:pPr>
      <w:spacing w:after="100"/>
      <w:ind w:left="220"/>
    </w:pPr>
    <w:rPr>
      <w:lang w:eastAsia="ru-RU"/>
    </w:rPr>
  </w:style>
  <w:style w:type="paragraph" w:styleId="TOC3">
    <w:name w:val="toc 3"/>
    <w:basedOn w:val="Normal"/>
    <w:next w:val="Normal"/>
    <w:autoRedefine/>
    <w:uiPriority w:val="99"/>
    <w:semiHidden/>
    <w:rsid w:val="007D708E"/>
    <w:pPr>
      <w:spacing w:after="100"/>
      <w:ind w:left="440"/>
    </w:pPr>
    <w:rPr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7D708E"/>
    <w:pPr>
      <w:numPr>
        <w:ilvl w:val="1"/>
      </w:numPr>
    </w:pPr>
    <w:rPr>
      <w:rFonts w:ascii="Arial" w:hAnsi="Arial" w:cs="Arial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D708E"/>
    <w:rPr>
      <w:rFonts w:ascii="Arial" w:hAnsi="Arial" w:cs="Arial"/>
      <w:i/>
      <w:iCs/>
      <w:color w:val="4F81BD"/>
      <w:spacing w:val="15"/>
      <w:sz w:val="24"/>
      <w:szCs w:val="24"/>
    </w:rPr>
  </w:style>
  <w:style w:type="paragraph" w:styleId="NoSpacing">
    <w:name w:val="No Spacing"/>
    <w:uiPriority w:val="99"/>
    <w:qFormat/>
    <w:rsid w:val="007D708E"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7D708E"/>
    <w:pPr>
      <w:outlineLvl w:val="9"/>
    </w:pPr>
    <w:rPr>
      <w:lang w:eastAsia="ru-RU"/>
    </w:rPr>
  </w:style>
  <w:style w:type="table" w:styleId="TableGrid">
    <w:name w:val="Table Grid"/>
    <w:basedOn w:val="TableNormal"/>
    <w:uiPriority w:val="99"/>
    <w:rsid w:val="005552C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4753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47538"/>
  </w:style>
  <w:style w:type="paragraph" w:styleId="Footer">
    <w:name w:val="footer"/>
    <w:basedOn w:val="Normal"/>
    <w:link w:val="FooterChar"/>
    <w:uiPriority w:val="99"/>
    <w:rsid w:val="0014753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47538"/>
  </w:style>
  <w:style w:type="paragraph" w:styleId="BalloonText">
    <w:name w:val="Balloon Text"/>
    <w:basedOn w:val="Normal"/>
    <w:link w:val="BalloonTextChar"/>
    <w:uiPriority w:val="99"/>
    <w:semiHidden/>
    <w:rsid w:val="00501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16A2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rsid w:val="002802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8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16</Pages>
  <Words>1261</Words>
  <Characters>7193</Characters>
  <Application>Microsoft Office Outlook</Application>
  <DocSecurity>0</DocSecurity>
  <Lines>0</Lines>
  <Paragraphs>0</Paragraphs>
  <ScaleCrop>false</ScaleCrop>
  <Company>goradm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АЛЬБОМ</dc:title>
  <dc:subject/>
  <dc:creator>Kate</dc:creator>
  <cp:keywords/>
  <dc:description/>
  <cp:lastModifiedBy>gsp_dyachkina</cp:lastModifiedBy>
  <cp:revision>2</cp:revision>
  <cp:lastPrinted>2014-06-17T11:25:00Z</cp:lastPrinted>
  <dcterms:created xsi:type="dcterms:W3CDTF">2014-06-19T03:55:00Z</dcterms:created>
  <dcterms:modified xsi:type="dcterms:W3CDTF">2014-06-19T03:56:00Z</dcterms:modified>
</cp:coreProperties>
</file>