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26D" w:rsidRDefault="0076126D" w:rsidP="000077FB">
      <w:pPr>
        <w:rPr>
          <w:sz w:val="28"/>
          <w:szCs w:val="28"/>
        </w:rPr>
      </w:pPr>
    </w:p>
    <w:p w:rsidR="0076126D" w:rsidRDefault="0076126D" w:rsidP="000077FB">
      <w:pPr>
        <w:rPr>
          <w:sz w:val="28"/>
          <w:szCs w:val="28"/>
        </w:rPr>
      </w:pPr>
    </w:p>
    <w:p w:rsidR="0076126D" w:rsidRDefault="0076126D" w:rsidP="000077FB">
      <w:pPr>
        <w:rPr>
          <w:sz w:val="28"/>
          <w:szCs w:val="28"/>
        </w:rPr>
      </w:pPr>
    </w:p>
    <w:p w:rsidR="0076126D" w:rsidRDefault="0076126D" w:rsidP="000077FB">
      <w:pPr>
        <w:rPr>
          <w:sz w:val="28"/>
          <w:szCs w:val="28"/>
        </w:rPr>
      </w:pPr>
    </w:p>
    <w:p w:rsidR="0076126D" w:rsidRDefault="0076126D" w:rsidP="000077FB">
      <w:pPr>
        <w:rPr>
          <w:sz w:val="28"/>
          <w:szCs w:val="28"/>
        </w:rPr>
      </w:pPr>
    </w:p>
    <w:p w:rsidR="0076126D" w:rsidRDefault="0076126D" w:rsidP="000077FB">
      <w:pPr>
        <w:rPr>
          <w:sz w:val="28"/>
          <w:szCs w:val="28"/>
        </w:rPr>
      </w:pPr>
    </w:p>
    <w:p w:rsidR="0076126D" w:rsidRDefault="0076126D" w:rsidP="000077FB">
      <w:pPr>
        <w:rPr>
          <w:sz w:val="28"/>
          <w:szCs w:val="28"/>
        </w:rPr>
      </w:pPr>
    </w:p>
    <w:p w:rsidR="0076126D" w:rsidRDefault="0076126D" w:rsidP="000077FB">
      <w:pPr>
        <w:rPr>
          <w:sz w:val="28"/>
          <w:szCs w:val="28"/>
        </w:rPr>
      </w:pPr>
    </w:p>
    <w:p w:rsidR="0076126D" w:rsidRDefault="0076126D" w:rsidP="000077FB">
      <w:pPr>
        <w:rPr>
          <w:sz w:val="28"/>
          <w:szCs w:val="28"/>
        </w:rPr>
      </w:pPr>
    </w:p>
    <w:p w:rsidR="0076126D" w:rsidRDefault="0076126D" w:rsidP="000077FB">
      <w:pPr>
        <w:rPr>
          <w:sz w:val="28"/>
          <w:szCs w:val="28"/>
        </w:rPr>
      </w:pPr>
    </w:p>
    <w:p w:rsidR="0076126D" w:rsidRDefault="0076126D" w:rsidP="000077FB">
      <w:pPr>
        <w:rPr>
          <w:sz w:val="28"/>
          <w:szCs w:val="28"/>
        </w:rPr>
      </w:pPr>
    </w:p>
    <w:p w:rsidR="0076126D" w:rsidRDefault="0076126D" w:rsidP="000077FB">
      <w:pPr>
        <w:rPr>
          <w:sz w:val="28"/>
          <w:szCs w:val="28"/>
        </w:rPr>
      </w:pPr>
    </w:p>
    <w:p w:rsidR="0076126D" w:rsidRDefault="0076126D" w:rsidP="000077FB">
      <w:pPr>
        <w:rPr>
          <w:sz w:val="28"/>
          <w:szCs w:val="28"/>
        </w:rPr>
      </w:pPr>
    </w:p>
    <w:p w:rsidR="0076126D" w:rsidRDefault="0076126D" w:rsidP="000077FB">
      <w:pPr>
        <w:rPr>
          <w:sz w:val="28"/>
          <w:szCs w:val="28"/>
        </w:rPr>
      </w:pPr>
    </w:p>
    <w:p w:rsidR="0076126D" w:rsidRDefault="0076126D" w:rsidP="000077FB">
      <w:pPr>
        <w:rPr>
          <w:sz w:val="28"/>
          <w:szCs w:val="28"/>
        </w:rPr>
      </w:pPr>
    </w:p>
    <w:p w:rsidR="0076126D" w:rsidRDefault="0076126D" w:rsidP="000077FB">
      <w:pPr>
        <w:rPr>
          <w:sz w:val="28"/>
          <w:szCs w:val="28"/>
        </w:rPr>
      </w:pPr>
    </w:p>
    <w:p w:rsidR="0076126D" w:rsidRDefault="0076126D" w:rsidP="000077FB">
      <w:pPr>
        <w:rPr>
          <w:sz w:val="28"/>
          <w:szCs w:val="28"/>
        </w:rPr>
      </w:pPr>
    </w:p>
    <w:p w:rsidR="0076126D" w:rsidRDefault="0076126D" w:rsidP="00E3701E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rPr>
          <w:b/>
          <w:bCs/>
          <w:sz w:val="40"/>
          <w:szCs w:val="40"/>
        </w:rPr>
      </w:pPr>
    </w:p>
    <w:p w:rsidR="0076126D" w:rsidRPr="000C008A" w:rsidRDefault="0076126D" w:rsidP="00E3701E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rPr>
          <w:b/>
          <w:bCs/>
          <w:sz w:val="40"/>
          <w:szCs w:val="40"/>
        </w:rPr>
      </w:pPr>
      <w:r w:rsidRPr="000C008A">
        <w:rPr>
          <w:b/>
          <w:bCs/>
          <w:sz w:val="40"/>
          <w:szCs w:val="40"/>
        </w:rPr>
        <w:t>АЛЬБОМ</w:t>
      </w:r>
    </w:p>
    <w:p w:rsidR="0076126D" w:rsidRPr="000C008A" w:rsidRDefault="0076126D" w:rsidP="00E3701E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rPr>
          <w:sz w:val="40"/>
          <w:szCs w:val="40"/>
        </w:rPr>
      </w:pPr>
    </w:p>
    <w:p w:rsidR="0076126D" w:rsidRPr="000C008A" w:rsidRDefault="0076126D" w:rsidP="00E3701E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rPr>
          <w:b/>
          <w:bCs/>
          <w:sz w:val="40"/>
          <w:szCs w:val="40"/>
        </w:rPr>
      </w:pPr>
      <w:r w:rsidRPr="000C008A">
        <w:rPr>
          <w:b/>
          <w:bCs/>
          <w:sz w:val="40"/>
          <w:szCs w:val="40"/>
        </w:rPr>
        <w:t>СХЕМ РАЗМЕЩЕНИЯ РЕКЛАМНЫ</w:t>
      </w:r>
      <w:r>
        <w:rPr>
          <w:b/>
          <w:bCs/>
          <w:sz w:val="40"/>
          <w:szCs w:val="40"/>
        </w:rPr>
        <w:t xml:space="preserve">Х КОНСТРУКЦИЙ НА ТЕРРИТОРИИ </w:t>
      </w:r>
      <w:r w:rsidRPr="000C008A">
        <w:rPr>
          <w:b/>
          <w:bCs/>
          <w:sz w:val="40"/>
          <w:szCs w:val="40"/>
        </w:rPr>
        <w:t>МУНИЦИПАЛЬНОГО РАЙОНА УСОЛЬСКОГО РАЙОННОГО МУНИЦИПАЛЬНОГО ОБРАЗОВАНИЯ</w:t>
      </w:r>
    </w:p>
    <w:p w:rsidR="0076126D" w:rsidRDefault="0076126D" w:rsidP="00E3701E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rPr>
          <w:sz w:val="28"/>
          <w:szCs w:val="28"/>
        </w:rPr>
      </w:pPr>
    </w:p>
    <w:p w:rsidR="0076126D" w:rsidRPr="00303900" w:rsidRDefault="0076126D" w:rsidP="00E3701E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rPr>
          <w:b/>
          <w:bCs/>
          <w:sz w:val="40"/>
          <w:szCs w:val="40"/>
          <w:u w:val="single"/>
        </w:rPr>
      </w:pPr>
      <w:r w:rsidRPr="00303900">
        <w:rPr>
          <w:b/>
          <w:bCs/>
          <w:sz w:val="40"/>
          <w:szCs w:val="40"/>
          <w:u w:val="single"/>
        </w:rPr>
        <w:t xml:space="preserve">- </w:t>
      </w:r>
      <w:r>
        <w:rPr>
          <w:b/>
          <w:bCs/>
          <w:sz w:val="40"/>
          <w:szCs w:val="40"/>
          <w:u w:val="single"/>
        </w:rPr>
        <w:t>Р.П. ТАЙТУРКА</w:t>
      </w:r>
    </w:p>
    <w:p w:rsidR="0076126D" w:rsidRDefault="0076126D" w:rsidP="000077FB">
      <w:pPr>
        <w:rPr>
          <w:sz w:val="28"/>
          <w:szCs w:val="28"/>
        </w:rPr>
      </w:pPr>
    </w:p>
    <w:p w:rsidR="0076126D" w:rsidRDefault="0076126D" w:rsidP="000077FB">
      <w:pPr>
        <w:rPr>
          <w:sz w:val="28"/>
          <w:szCs w:val="28"/>
        </w:rPr>
      </w:pPr>
    </w:p>
    <w:p w:rsidR="0076126D" w:rsidRDefault="0076126D" w:rsidP="000077FB">
      <w:pPr>
        <w:rPr>
          <w:sz w:val="28"/>
          <w:szCs w:val="28"/>
        </w:rPr>
      </w:pPr>
    </w:p>
    <w:p w:rsidR="0076126D" w:rsidRDefault="0076126D" w:rsidP="000077FB">
      <w:pPr>
        <w:rPr>
          <w:sz w:val="28"/>
          <w:szCs w:val="28"/>
        </w:rPr>
      </w:pPr>
    </w:p>
    <w:p w:rsidR="0076126D" w:rsidRDefault="0076126D" w:rsidP="000077FB">
      <w:pPr>
        <w:rPr>
          <w:sz w:val="28"/>
          <w:szCs w:val="28"/>
        </w:rPr>
      </w:pPr>
    </w:p>
    <w:p w:rsidR="0076126D" w:rsidRDefault="0076126D" w:rsidP="000077FB">
      <w:pPr>
        <w:rPr>
          <w:sz w:val="28"/>
          <w:szCs w:val="28"/>
        </w:rPr>
      </w:pPr>
    </w:p>
    <w:p w:rsidR="0076126D" w:rsidRDefault="0076126D" w:rsidP="000077FB">
      <w:pPr>
        <w:rPr>
          <w:sz w:val="28"/>
          <w:szCs w:val="28"/>
        </w:rPr>
      </w:pPr>
    </w:p>
    <w:p w:rsidR="0076126D" w:rsidRDefault="0076126D" w:rsidP="000077FB">
      <w:pPr>
        <w:rPr>
          <w:sz w:val="28"/>
          <w:szCs w:val="28"/>
        </w:rPr>
      </w:pPr>
    </w:p>
    <w:p w:rsidR="0076126D" w:rsidRDefault="0076126D" w:rsidP="000077FB">
      <w:pPr>
        <w:rPr>
          <w:sz w:val="28"/>
          <w:szCs w:val="28"/>
        </w:rPr>
      </w:pPr>
    </w:p>
    <w:p w:rsidR="0076126D" w:rsidRDefault="0076126D" w:rsidP="000077FB">
      <w:pPr>
        <w:rPr>
          <w:sz w:val="28"/>
          <w:szCs w:val="28"/>
        </w:rPr>
      </w:pPr>
    </w:p>
    <w:p w:rsidR="0076126D" w:rsidRDefault="0076126D" w:rsidP="000077FB">
      <w:pPr>
        <w:rPr>
          <w:sz w:val="28"/>
          <w:szCs w:val="28"/>
        </w:rPr>
      </w:pPr>
    </w:p>
    <w:p w:rsidR="0076126D" w:rsidRDefault="0076126D" w:rsidP="000077FB">
      <w:pPr>
        <w:rPr>
          <w:sz w:val="28"/>
          <w:szCs w:val="28"/>
        </w:rPr>
      </w:pPr>
    </w:p>
    <w:p w:rsidR="0076126D" w:rsidRDefault="0076126D" w:rsidP="000077FB">
      <w:pPr>
        <w:rPr>
          <w:sz w:val="28"/>
          <w:szCs w:val="28"/>
        </w:rPr>
      </w:pPr>
    </w:p>
    <w:p w:rsidR="0076126D" w:rsidRDefault="0076126D" w:rsidP="000077FB">
      <w:pPr>
        <w:rPr>
          <w:sz w:val="28"/>
          <w:szCs w:val="28"/>
        </w:rPr>
      </w:pPr>
    </w:p>
    <w:p w:rsidR="0076126D" w:rsidRPr="00B74F55" w:rsidRDefault="0076126D" w:rsidP="000077FB">
      <w:pPr>
        <w:rPr>
          <w:sz w:val="28"/>
          <w:szCs w:val="28"/>
          <w:lang w:val="en-US"/>
        </w:rPr>
      </w:pPr>
    </w:p>
    <w:p w:rsidR="0076126D" w:rsidRDefault="0076126D" w:rsidP="000077FB">
      <w:pPr>
        <w:rPr>
          <w:sz w:val="28"/>
          <w:szCs w:val="28"/>
        </w:rPr>
      </w:pPr>
    </w:p>
    <w:p w:rsidR="0076126D" w:rsidRDefault="0076126D" w:rsidP="000077FB">
      <w:pPr>
        <w:rPr>
          <w:sz w:val="28"/>
          <w:szCs w:val="28"/>
        </w:rPr>
      </w:pPr>
    </w:p>
    <w:p w:rsidR="0076126D" w:rsidRDefault="0076126D" w:rsidP="000077FB">
      <w:pPr>
        <w:rPr>
          <w:sz w:val="28"/>
          <w:szCs w:val="28"/>
        </w:rPr>
      </w:pPr>
    </w:p>
    <w:p w:rsidR="0076126D" w:rsidRPr="00B3245D" w:rsidRDefault="0076126D" w:rsidP="002C2846">
      <w:pPr>
        <w:rPr>
          <w:sz w:val="28"/>
          <w:szCs w:val="28"/>
        </w:rPr>
      </w:pPr>
      <w:r w:rsidRPr="00B3245D">
        <w:rPr>
          <w:sz w:val="28"/>
          <w:szCs w:val="28"/>
        </w:rPr>
        <w:t>СХЕМА РАЗ</w:t>
      </w:r>
      <w:r>
        <w:rPr>
          <w:sz w:val="28"/>
          <w:szCs w:val="28"/>
        </w:rPr>
        <w:t>МЕЩЕНИЯ РЕКЛАМНОЙ КОНСТРУКЦИИ № ТА 1</w:t>
      </w:r>
    </w:p>
    <w:p w:rsidR="0076126D" w:rsidRDefault="0076126D" w:rsidP="00CD7C5E">
      <w:pPr>
        <w:rPr>
          <w:sz w:val="28"/>
          <w:szCs w:val="28"/>
        </w:rPr>
      </w:pPr>
      <w:r w:rsidRPr="00B3245D">
        <w:rPr>
          <w:sz w:val="28"/>
          <w:szCs w:val="28"/>
        </w:rPr>
        <w:t xml:space="preserve">По адресу: </w:t>
      </w:r>
      <w:r>
        <w:rPr>
          <w:sz w:val="28"/>
          <w:szCs w:val="28"/>
        </w:rPr>
        <w:t>р.п. Тайтурка, пересечение улиц Фрунзе и Пеньковского, жилой дом № 13</w:t>
      </w:r>
    </w:p>
    <w:p w:rsidR="0076126D" w:rsidRPr="00B3245D" w:rsidRDefault="0076126D" w:rsidP="002C2846"/>
    <w:tbl>
      <w:tblPr>
        <w:tblW w:w="0" w:type="auto"/>
        <w:tblInd w:w="-106" w:type="dxa"/>
        <w:tblLook w:val="00A0"/>
      </w:tblPr>
      <w:tblGrid>
        <w:gridCol w:w="12644"/>
        <w:gridCol w:w="464"/>
        <w:gridCol w:w="8654"/>
      </w:tblGrid>
      <w:tr w:rsidR="0076126D" w:rsidRPr="00B3245D">
        <w:tc>
          <w:tcPr>
            <w:tcW w:w="12644" w:type="dxa"/>
          </w:tcPr>
          <w:p w:rsidR="0076126D" w:rsidRPr="00222CEC" w:rsidRDefault="0076126D" w:rsidP="00174AA8">
            <w:r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alt="2" style="width:498pt;height:340.5pt;visibility:visible">
                  <v:imagedata r:id="rId6" o:title="" croptop="8610f" cropbottom="4348f"/>
                </v:shape>
              </w:pict>
            </w:r>
          </w:p>
        </w:tc>
        <w:tc>
          <w:tcPr>
            <w:tcW w:w="464" w:type="dxa"/>
          </w:tcPr>
          <w:p w:rsidR="0076126D" w:rsidRPr="00B3245D" w:rsidRDefault="0076126D" w:rsidP="00174AA8">
            <w:pPr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76126D" w:rsidRPr="00B3245D" w:rsidRDefault="0076126D" w:rsidP="00174AA8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тип РК</w:t>
            </w:r>
          </w:p>
          <w:p w:rsidR="0076126D" w:rsidRPr="00B3245D" w:rsidRDefault="0076126D" w:rsidP="00174AA8">
            <w:pPr>
              <w:rPr>
                <w:sz w:val="24"/>
                <w:szCs w:val="24"/>
              </w:rPr>
            </w:pPr>
            <w:r w:rsidRPr="005B2687">
              <w:rPr>
                <w:noProof/>
                <w:sz w:val="24"/>
                <w:szCs w:val="24"/>
                <w:lang w:eastAsia="ru-RU"/>
              </w:rPr>
              <w:pict>
                <v:shape id="Рисунок 2" o:spid="_x0000_i1026" type="#_x0000_t75" style="width:285pt;height:313.5pt;visibility:visible">
                  <v:imagedata r:id="rId7" o:title=""/>
                </v:shape>
              </w:pict>
            </w:r>
          </w:p>
        </w:tc>
      </w:tr>
      <w:tr w:rsidR="0076126D" w:rsidRPr="00B3245D">
        <w:trPr>
          <w:trHeight w:val="7149"/>
        </w:trPr>
        <w:tc>
          <w:tcPr>
            <w:tcW w:w="12644" w:type="dxa"/>
          </w:tcPr>
          <w:p w:rsidR="0076126D" w:rsidRDefault="0076126D" w:rsidP="00174AA8">
            <w:pPr>
              <w:rPr>
                <w:sz w:val="24"/>
                <w:szCs w:val="24"/>
              </w:rPr>
            </w:pPr>
          </w:p>
          <w:p w:rsidR="0076126D" w:rsidRDefault="0076126D" w:rsidP="00174AA8">
            <w:pPr>
              <w:rPr>
                <w:sz w:val="24"/>
                <w:szCs w:val="24"/>
                <w:lang w:val="en-US"/>
              </w:rPr>
            </w:pPr>
            <w:r w:rsidRPr="00B3245D">
              <w:rPr>
                <w:sz w:val="24"/>
                <w:szCs w:val="24"/>
              </w:rPr>
              <w:t>Карта</w:t>
            </w:r>
          </w:p>
          <w:p w:rsidR="0076126D" w:rsidRPr="0026561A" w:rsidRDefault="0076126D" w:rsidP="00174AA8">
            <w:pPr>
              <w:rPr>
                <w:sz w:val="24"/>
                <w:szCs w:val="24"/>
                <w:lang w:val="en-US"/>
              </w:rPr>
            </w:pPr>
            <w:r w:rsidRPr="005B2687">
              <w:rPr>
                <w:noProof/>
                <w:sz w:val="24"/>
                <w:szCs w:val="24"/>
                <w:lang w:eastAsia="ru-RU"/>
              </w:rPr>
              <w:pict>
                <v:shape id="Рисунок 3" o:spid="_x0000_i1027" type="#_x0000_t75" alt="1" style="width:486.75pt;height:319.5pt;visibility:visible">
                  <v:imagedata r:id="rId8" o:title="" croptop="3448f" cropbottom="5567f" cropright="1239f"/>
                </v:shape>
              </w:pict>
            </w:r>
          </w:p>
        </w:tc>
        <w:tc>
          <w:tcPr>
            <w:tcW w:w="464" w:type="dxa"/>
          </w:tcPr>
          <w:p w:rsidR="0076126D" w:rsidRPr="00B3245D" w:rsidRDefault="0076126D" w:rsidP="00174AA8">
            <w:pPr>
              <w:pStyle w:val="NoSpacing"/>
              <w:ind w:left="176"/>
              <w:rPr>
                <w:sz w:val="24"/>
                <w:szCs w:val="24"/>
              </w:rPr>
            </w:pPr>
          </w:p>
          <w:p w:rsidR="0076126D" w:rsidRPr="00B3245D" w:rsidRDefault="0076126D" w:rsidP="00174AA8">
            <w:pPr>
              <w:pStyle w:val="NoSpacing"/>
              <w:ind w:left="176"/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76126D" w:rsidRPr="00107C32" w:rsidRDefault="0076126D" w:rsidP="00174AA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107C32" w:rsidRDefault="0076126D" w:rsidP="00174AA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174AA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ОСНОВНЫЕ ХАРАКТЕРИСТИКИ РЕКЛАМНОЙ КОНСТРУКЦИИ:</w:t>
            </w:r>
          </w:p>
          <w:p w:rsidR="0076126D" w:rsidRPr="00B3245D" w:rsidRDefault="0076126D" w:rsidP="00174AA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174AA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РАЗМЕРЫ:</w:t>
            </w:r>
          </w:p>
          <w:p w:rsidR="0076126D" w:rsidRPr="00B3245D" w:rsidRDefault="0076126D" w:rsidP="00174AA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</w:t>
            </w:r>
            <w:r>
              <w:rPr>
                <w:b/>
                <w:bCs/>
                <w:sz w:val="24"/>
                <w:szCs w:val="24"/>
              </w:rPr>
              <w:t xml:space="preserve">азмер информационного поля: 3х9 </w:t>
            </w:r>
            <w:r w:rsidRPr="00B3245D">
              <w:rPr>
                <w:b/>
                <w:bCs/>
                <w:sz w:val="24"/>
                <w:szCs w:val="24"/>
              </w:rPr>
              <w:t>м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1B7445">
              <w:rPr>
                <w:b/>
                <w:bCs/>
                <w:sz w:val="24"/>
                <w:szCs w:val="24"/>
              </w:rPr>
              <w:t>(</w:t>
            </w:r>
            <w:r w:rsidRPr="00AA60AD">
              <w:rPr>
                <w:b/>
                <w:bCs/>
                <w:sz w:val="24"/>
                <w:szCs w:val="24"/>
                <w:u w:val="single"/>
              </w:rPr>
              <w:t>проект</w:t>
            </w:r>
            <w:r w:rsidRPr="001B7445">
              <w:rPr>
                <w:b/>
                <w:bCs/>
                <w:sz w:val="24"/>
                <w:szCs w:val="24"/>
              </w:rPr>
              <w:t>),</w:t>
            </w:r>
            <w:r w:rsidRPr="00B3245D">
              <w:rPr>
                <w:b/>
                <w:bCs/>
                <w:sz w:val="24"/>
                <w:szCs w:val="24"/>
              </w:rPr>
              <w:t xml:space="preserve"> </w:t>
            </w:r>
          </w:p>
          <w:p w:rsidR="0076126D" w:rsidRDefault="0076126D" w:rsidP="00174AA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- 1</w:t>
            </w:r>
            <w:r w:rsidRPr="00B3245D">
              <w:rPr>
                <w:b/>
                <w:bCs/>
                <w:sz w:val="24"/>
                <w:szCs w:val="24"/>
              </w:rPr>
              <w:t xml:space="preserve"> сторонний</w:t>
            </w:r>
          </w:p>
          <w:p w:rsidR="0076126D" w:rsidRPr="00B3245D" w:rsidRDefault="0076126D" w:rsidP="00174AA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 xml:space="preserve">- допустимая высота </w:t>
            </w:r>
            <w:r>
              <w:rPr>
                <w:b/>
                <w:bCs/>
                <w:sz w:val="24"/>
                <w:szCs w:val="24"/>
              </w:rPr>
              <w:t>от уровня земли: от 2,5</w:t>
            </w:r>
            <w:r w:rsidRPr="00B3245D">
              <w:rPr>
                <w:b/>
                <w:bCs/>
                <w:sz w:val="24"/>
                <w:szCs w:val="24"/>
              </w:rPr>
              <w:t xml:space="preserve"> м;</w:t>
            </w:r>
          </w:p>
          <w:p w:rsidR="0076126D" w:rsidRPr="00B3245D" w:rsidRDefault="0076126D" w:rsidP="00174AA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174AA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ТЕХНОЛОГИЯ ЗАМЕНЫ ИЗОБРАЖЕНИЯ:</w:t>
            </w:r>
          </w:p>
          <w:p w:rsidR="0076126D" w:rsidRPr="00B3245D" w:rsidRDefault="0076126D" w:rsidP="00174AA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бумажный постер;</w:t>
            </w:r>
          </w:p>
          <w:p w:rsidR="0076126D" w:rsidRPr="00B3245D" w:rsidRDefault="0076126D" w:rsidP="00174AA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виниловое полотно.</w:t>
            </w:r>
          </w:p>
          <w:p w:rsidR="0076126D" w:rsidRPr="00B3245D" w:rsidRDefault="0076126D" w:rsidP="00174AA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174AA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ПОДСВЕТ РЕКЛАМНОЙ КОНСТРУКЦИИ:</w:t>
            </w:r>
          </w:p>
          <w:p w:rsidR="0076126D" w:rsidRDefault="0076126D" w:rsidP="00174AA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рекламная конструкция предполагает использо</w:t>
            </w:r>
            <w:r>
              <w:rPr>
                <w:b/>
                <w:bCs/>
                <w:sz w:val="24"/>
                <w:szCs w:val="24"/>
              </w:rPr>
              <w:t xml:space="preserve">вание энергосберегающей </w:t>
            </w:r>
          </w:p>
          <w:p w:rsidR="0076126D" w:rsidRPr="00C968CC" w:rsidRDefault="0076126D" w:rsidP="00174AA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системы </w:t>
            </w:r>
            <w:r w:rsidRPr="00B3245D">
              <w:rPr>
                <w:b/>
                <w:bCs/>
                <w:sz w:val="24"/>
                <w:szCs w:val="24"/>
              </w:rPr>
              <w:t>подсвета.</w:t>
            </w:r>
          </w:p>
        </w:tc>
      </w:tr>
    </w:tbl>
    <w:p w:rsidR="0076126D" w:rsidRPr="00B3245D" w:rsidRDefault="0076126D" w:rsidP="00AA60AD">
      <w:pPr>
        <w:rPr>
          <w:sz w:val="28"/>
          <w:szCs w:val="28"/>
        </w:rPr>
      </w:pPr>
      <w:r w:rsidRPr="00B3245D">
        <w:rPr>
          <w:sz w:val="28"/>
          <w:szCs w:val="28"/>
        </w:rPr>
        <w:t>СХЕМА РАЗ</w:t>
      </w:r>
      <w:r>
        <w:rPr>
          <w:sz w:val="28"/>
          <w:szCs w:val="28"/>
        </w:rPr>
        <w:t>МЕЩЕНИЯ РЕКЛАМНОЙ КОНСТРУКЦИИ № ТА 2</w:t>
      </w:r>
    </w:p>
    <w:p w:rsidR="0076126D" w:rsidRDefault="0076126D" w:rsidP="00AA60AD">
      <w:pPr>
        <w:rPr>
          <w:sz w:val="28"/>
          <w:szCs w:val="28"/>
        </w:rPr>
      </w:pPr>
      <w:r w:rsidRPr="00B3245D">
        <w:rPr>
          <w:sz w:val="28"/>
          <w:szCs w:val="28"/>
        </w:rPr>
        <w:t xml:space="preserve">По адресу: </w:t>
      </w:r>
      <w:r>
        <w:rPr>
          <w:sz w:val="28"/>
          <w:szCs w:val="28"/>
        </w:rPr>
        <w:t>р.п. Тайтурка, ул. Пеньковского, 8 (здание администрации</w:t>
      </w:r>
      <w:r w:rsidRPr="00B3245D">
        <w:rPr>
          <w:sz w:val="28"/>
          <w:szCs w:val="28"/>
        </w:rPr>
        <w:t xml:space="preserve"> </w:t>
      </w:r>
      <w:r>
        <w:rPr>
          <w:sz w:val="28"/>
          <w:szCs w:val="28"/>
        </w:rPr>
        <w:t>р.п. Тайтурка)</w:t>
      </w:r>
    </w:p>
    <w:p w:rsidR="0076126D" w:rsidRPr="00B3245D" w:rsidRDefault="0076126D" w:rsidP="00AA60AD"/>
    <w:tbl>
      <w:tblPr>
        <w:tblW w:w="0" w:type="auto"/>
        <w:tblInd w:w="-106" w:type="dxa"/>
        <w:tblLook w:val="00A0"/>
      </w:tblPr>
      <w:tblGrid>
        <w:gridCol w:w="12644"/>
        <w:gridCol w:w="464"/>
        <w:gridCol w:w="8654"/>
      </w:tblGrid>
      <w:tr w:rsidR="0076126D" w:rsidRPr="00B3245D">
        <w:tc>
          <w:tcPr>
            <w:tcW w:w="12644" w:type="dxa"/>
          </w:tcPr>
          <w:p w:rsidR="0076126D" w:rsidRPr="00222CEC" w:rsidRDefault="0076126D" w:rsidP="00174AA8">
            <w:r>
              <w:rPr>
                <w:noProof/>
                <w:lang w:eastAsia="ru-RU"/>
              </w:rPr>
              <w:pict>
                <v:shape id="Рисунок 4" o:spid="_x0000_i1028" type="#_x0000_t75" alt="1" style="width:503.25pt;height:343.5pt;visibility:visible">
                  <v:imagedata r:id="rId9" o:title="" cropleft="2714f"/>
                </v:shape>
              </w:pict>
            </w:r>
          </w:p>
        </w:tc>
        <w:tc>
          <w:tcPr>
            <w:tcW w:w="464" w:type="dxa"/>
          </w:tcPr>
          <w:p w:rsidR="0076126D" w:rsidRPr="00B3245D" w:rsidRDefault="0076126D" w:rsidP="00174AA8">
            <w:pPr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76126D" w:rsidRPr="00B3245D" w:rsidRDefault="0076126D" w:rsidP="00174AA8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тип РК</w:t>
            </w:r>
          </w:p>
          <w:p w:rsidR="0076126D" w:rsidRPr="00B3245D" w:rsidRDefault="0076126D" w:rsidP="00174AA8">
            <w:pPr>
              <w:rPr>
                <w:sz w:val="24"/>
                <w:szCs w:val="24"/>
              </w:rPr>
            </w:pPr>
            <w:r w:rsidRPr="005B2687">
              <w:rPr>
                <w:noProof/>
                <w:sz w:val="24"/>
                <w:szCs w:val="24"/>
                <w:lang w:eastAsia="ru-RU"/>
              </w:rPr>
              <w:pict>
                <v:shape id="Рисунок 20" o:spid="_x0000_i1029" type="#_x0000_t75" style="width:346.5pt;height:297.75pt;visibility:visible">
                  <v:imagedata r:id="rId10" o:title=""/>
                </v:shape>
              </w:pict>
            </w:r>
          </w:p>
        </w:tc>
      </w:tr>
      <w:tr w:rsidR="0076126D" w:rsidRPr="00B3245D">
        <w:trPr>
          <w:trHeight w:val="7149"/>
        </w:trPr>
        <w:tc>
          <w:tcPr>
            <w:tcW w:w="12644" w:type="dxa"/>
          </w:tcPr>
          <w:p w:rsidR="0076126D" w:rsidRDefault="0076126D" w:rsidP="00174AA8">
            <w:pPr>
              <w:rPr>
                <w:sz w:val="24"/>
                <w:szCs w:val="24"/>
              </w:rPr>
            </w:pPr>
          </w:p>
          <w:p w:rsidR="0076126D" w:rsidRDefault="0076126D" w:rsidP="00174AA8">
            <w:pPr>
              <w:rPr>
                <w:sz w:val="24"/>
                <w:szCs w:val="24"/>
                <w:lang w:val="en-US"/>
              </w:rPr>
            </w:pPr>
            <w:r w:rsidRPr="00B3245D">
              <w:rPr>
                <w:sz w:val="24"/>
                <w:szCs w:val="24"/>
              </w:rPr>
              <w:t>Карта</w:t>
            </w:r>
          </w:p>
          <w:p w:rsidR="0076126D" w:rsidRPr="0026561A" w:rsidRDefault="0076126D" w:rsidP="00174AA8">
            <w:pPr>
              <w:rPr>
                <w:sz w:val="24"/>
                <w:szCs w:val="24"/>
                <w:lang w:val="en-US"/>
              </w:rPr>
            </w:pPr>
            <w:r w:rsidRPr="005B2687">
              <w:rPr>
                <w:noProof/>
                <w:sz w:val="24"/>
                <w:szCs w:val="24"/>
                <w:lang w:eastAsia="ru-RU"/>
              </w:rPr>
              <w:pict>
                <v:shape id="Рисунок 6" o:spid="_x0000_i1030" type="#_x0000_t75" alt="2" style="width:519pt;height:332.25pt;visibility:visible">
                  <v:imagedata r:id="rId11" o:title=""/>
                </v:shape>
              </w:pict>
            </w:r>
          </w:p>
        </w:tc>
        <w:tc>
          <w:tcPr>
            <w:tcW w:w="464" w:type="dxa"/>
          </w:tcPr>
          <w:p w:rsidR="0076126D" w:rsidRPr="00B3245D" w:rsidRDefault="0076126D" w:rsidP="00174AA8">
            <w:pPr>
              <w:pStyle w:val="NoSpacing"/>
              <w:ind w:left="176"/>
              <w:rPr>
                <w:sz w:val="24"/>
                <w:szCs w:val="24"/>
              </w:rPr>
            </w:pPr>
          </w:p>
          <w:p w:rsidR="0076126D" w:rsidRPr="00B3245D" w:rsidRDefault="0076126D" w:rsidP="00174AA8">
            <w:pPr>
              <w:pStyle w:val="NoSpacing"/>
              <w:ind w:left="176"/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76126D" w:rsidRPr="00107C32" w:rsidRDefault="0076126D" w:rsidP="00174AA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107C32" w:rsidRDefault="0076126D" w:rsidP="00174AA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174AA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ОСНОВНЫЕ ХАРАКТЕРИСТИКИ РЕКЛАМНОЙ КОНСТРУКЦИИ:</w:t>
            </w:r>
          </w:p>
          <w:p w:rsidR="0076126D" w:rsidRPr="00B3245D" w:rsidRDefault="0076126D" w:rsidP="00174AA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174AA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РАЗМЕРЫ:</w:t>
            </w:r>
          </w:p>
          <w:p w:rsidR="0076126D" w:rsidRPr="00B3245D" w:rsidRDefault="0076126D" w:rsidP="00174AA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 xml:space="preserve">- размер информационного поля: </w:t>
            </w:r>
            <w:r>
              <w:rPr>
                <w:b/>
                <w:bCs/>
                <w:sz w:val="24"/>
                <w:szCs w:val="24"/>
              </w:rPr>
              <w:t>2х3</w:t>
            </w:r>
            <w:r w:rsidRPr="00B3245D">
              <w:rPr>
                <w:b/>
                <w:bCs/>
                <w:sz w:val="24"/>
                <w:szCs w:val="24"/>
              </w:rPr>
              <w:t xml:space="preserve"> м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1B7445">
              <w:rPr>
                <w:b/>
                <w:bCs/>
                <w:sz w:val="24"/>
                <w:szCs w:val="24"/>
              </w:rPr>
              <w:t>(проект),</w:t>
            </w:r>
            <w:r w:rsidRPr="00B3245D">
              <w:rPr>
                <w:b/>
                <w:bCs/>
                <w:sz w:val="24"/>
                <w:szCs w:val="24"/>
              </w:rPr>
              <w:t xml:space="preserve"> </w:t>
            </w:r>
          </w:p>
          <w:p w:rsidR="0076126D" w:rsidRPr="00B3245D" w:rsidRDefault="0076126D" w:rsidP="00174AA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- 2-х сторонний</w:t>
            </w:r>
          </w:p>
          <w:p w:rsidR="0076126D" w:rsidRPr="00B3245D" w:rsidRDefault="0076126D" w:rsidP="00174AA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допуст</w:t>
            </w:r>
            <w:r>
              <w:rPr>
                <w:b/>
                <w:bCs/>
                <w:sz w:val="24"/>
                <w:szCs w:val="24"/>
              </w:rPr>
              <w:t>имая высота опорной стойки: от 1 м до 1,5</w:t>
            </w:r>
            <w:r w:rsidRPr="00B3245D">
              <w:rPr>
                <w:b/>
                <w:bCs/>
                <w:sz w:val="24"/>
                <w:szCs w:val="24"/>
              </w:rPr>
              <w:t xml:space="preserve"> м;</w:t>
            </w:r>
          </w:p>
          <w:p w:rsidR="0076126D" w:rsidRPr="00B3245D" w:rsidRDefault="0076126D" w:rsidP="00174AA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174AA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ТЕХНОЛОГИЯ ЗАМЕНЫ ИЗОБРАЖЕНИЯ:</w:t>
            </w:r>
          </w:p>
          <w:p w:rsidR="0076126D" w:rsidRPr="00B3245D" w:rsidRDefault="0076126D" w:rsidP="00174AA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бумажный постер;</w:t>
            </w:r>
          </w:p>
          <w:p w:rsidR="0076126D" w:rsidRPr="00B3245D" w:rsidRDefault="0076126D" w:rsidP="00174AA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виниловое полотно.</w:t>
            </w:r>
          </w:p>
          <w:p w:rsidR="0076126D" w:rsidRPr="00B3245D" w:rsidRDefault="0076126D" w:rsidP="00174AA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174AA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ПОДСВЕТ РЕКЛАМНОЙ КОНСТРУКЦИИ:</w:t>
            </w:r>
          </w:p>
          <w:p w:rsidR="0076126D" w:rsidRDefault="0076126D" w:rsidP="00174AA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рекламная конструкция предполагает использо</w:t>
            </w:r>
            <w:r>
              <w:rPr>
                <w:b/>
                <w:bCs/>
                <w:sz w:val="24"/>
                <w:szCs w:val="24"/>
              </w:rPr>
              <w:t xml:space="preserve">вание энергосберегающей </w:t>
            </w:r>
          </w:p>
          <w:p w:rsidR="0076126D" w:rsidRPr="00C968CC" w:rsidRDefault="0076126D" w:rsidP="00174AA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системы </w:t>
            </w:r>
            <w:r w:rsidRPr="00B3245D">
              <w:rPr>
                <w:b/>
                <w:bCs/>
                <w:sz w:val="24"/>
                <w:szCs w:val="24"/>
              </w:rPr>
              <w:t>подсвета.</w:t>
            </w:r>
          </w:p>
        </w:tc>
      </w:tr>
    </w:tbl>
    <w:p w:rsidR="0076126D" w:rsidRPr="00B3245D" w:rsidRDefault="0076126D" w:rsidP="002E293F">
      <w:pPr>
        <w:rPr>
          <w:sz w:val="28"/>
          <w:szCs w:val="28"/>
        </w:rPr>
      </w:pPr>
      <w:r w:rsidRPr="00B3245D">
        <w:rPr>
          <w:sz w:val="28"/>
          <w:szCs w:val="28"/>
        </w:rPr>
        <w:t>СХЕМА РАЗ</w:t>
      </w:r>
      <w:r>
        <w:rPr>
          <w:sz w:val="28"/>
          <w:szCs w:val="28"/>
        </w:rPr>
        <w:t>МЕЩЕНИЯ РЕКЛАМНОЙ КОНСТРУКЦИИ № ТА 3</w:t>
      </w:r>
    </w:p>
    <w:p w:rsidR="0076126D" w:rsidRDefault="0076126D" w:rsidP="002E293F">
      <w:pPr>
        <w:rPr>
          <w:sz w:val="28"/>
          <w:szCs w:val="28"/>
        </w:rPr>
      </w:pPr>
      <w:r w:rsidRPr="00B3245D">
        <w:rPr>
          <w:sz w:val="28"/>
          <w:szCs w:val="28"/>
        </w:rPr>
        <w:t xml:space="preserve">По адресу: </w:t>
      </w:r>
      <w:r>
        <w:rPr>
          <w:sz w:val="28"/>
          <w:szCs w:val="28"/>
        </w:rPr>
        <w:t>р.п. Тайтурка, ул. Мичурина, 4 а (в р-не здания клуба)</w:t>
      </w:r>
    </w:p>
    <w:p w:rsidR="0076126D" w:rsidRPr="00B3245D" w:rsidRDefault="0076126D" w:rsidP="002E293F"/>
    <w:tbl>
      <w:tblPr>
        <w:tblW w:w="30416" w:type="dxa"/>
        <w:tblInd w:w="-106" w:type="dxa"/>
        <w:tblLook w:val="00A0"/>
      </w:tblPr>
      <w:tblGrid>
        <w:gridCol w:w="12644"/>
        <w:gridCol w:w="464"/>
        <w:gridCol w:w="8654"/>
        <w:gridCol w:w="8654"/>
      </w:tblGrid>
      <w:tr w:rsidR="0076126D" w:rsidRPr="00B3245D">
        <w:tc>
          <w:tcPr>
            <w:tcW w:w="12644" w:type="dxa"/>
          </w:tcPr>
          <w:p w:rsidR="0076126D" w:rsidRPr="00222CEC" w:rsidRDefault="0076126D" w:rsidP="00174AA8">
            <w:r>
              <w:rPr>
                <w:noProof/>
                <w:lang w:eastAsia="ru-RU"/>
              </w:rPr>
              <w:pict>
                <v:shape id="Рисунок 21" o:spid="_x0000_i1031" type="#_x0000_t75" style="width:510pt;height:330pt;visibility:visible">
                  <v:imagedata r:id="rId12" o:title=""/>
                </v:shape>
              </w:pict>
            </w:r>
          </w:p>
        </w:tc>
        <w:tc>
          <w:tcPr>
            <w:tcW w:w="464" w:type="dxa"/>
          </w:tcPr>
          <w:p w:rsidR="0076126D" w:rsidRPr="00B3245D" w:rsidRDefault="0076126D" w:rsidP="00174AA8">
            <w:pPr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76126D" w:rsidRPr="00B3245D" w:rsidRDefault="0076126D" w:rsidP="00A73578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тип РК</w:t>
            </w:r>
          </w:p>
          <w:p w:rsidR="0076126D" w:rsidRPr="00B3245D" w:rsidRDefault="0076126D" w:rsidP="00A73578">
            <w:pPr>
              <w:rPr>
                <w:sz w:val="24"/>
                <w:szCs w:val="24"/>
              </w:rPr>
            </w:pPr>
            <w:r w:rsidRPr="005B2687">
              <w:rPr>
                <w:noProof/>
                <w:sz w:val="24"/>
                <w:szCs w:val="24"/>
                <w:lang w:eastAsia="ru-RU"/>
              </w:rPr>
              <w:pict>
                <v:shape id="Рисунок 24" o:spid="_x0000_i1032" type="#_x0000_t75" style="width:403.5pt;height:301.5pt;visibility:visible">
                  <v:imagedata r:id="rId13" o:title=""/>
                </v:shape>
              </w:pict>
            </w:r>
          </w:p>
        </w:tc>
        <w:tc>
          <w:tcPr>
            <w:tcW w:w="8654" w:type="dxa"/>
          </w:tcPr>
          <w:p w:rsidR="0076126D" w:rsidRPr="00B3245D" w:rsidRDefault="0076126D" w:rsidP="00174AA8">
            <w:pPr>
              <w:rPr>
                <w:sz w:val="24"/>
                <w:szCs w:val="24"/>
              </w:rPr>
            </w:pPr>
          </w:p>
        </w:tc>
      </w:tr>
      <w:tr w:rsidR="0076126D" w:rsidRPr="00B3245D">
        <w:trPr>
          <w:trHeight w:val="7149"/>
        </w:trPr>
        <w:tc>
          <w:tcPr>
            <w:tcW w:w="12644" w:type="dxa"/>
          </w:tcPr>
          <w:p w:rsidR="0076126D" w:rsidRDefault="0076126D" w:rsidP="00174AA8">
            <w:pPr>
              <w:rPr>
                <w:sz w:val="24"/>
                <w:szCs w:val="24"/>
              </w:rPr>
            </w:pPr>
          </w:p>
          <w:p w:rsidR="0076126D" w:rsidRDefault="0076126D" w:rsidP="00174AA8">
            <w:pPr>
              <w:rPr>
                <w:sz w:val="24"/>
                <w:szCs w:val="24"/>
                <w:lang w:val="en-US"/>
              </w:rPr>
            </w:pPr>
            <w:r w:rsidRPr="00B3245D">
              <w:rPr>
                <w:sz w:val="24"/>
                <w:szCs w:val="24"/>
              </w:rPr>
              <w:t>Карта</w:t>
            </w:r>
          </w:p>
          <w:p w:rsidR="0076126D" w:rsidRPr="0026561A" w:rsidRDefault="0076126D" w:rsidP="00174AA8">
            <w:pPr>
              <w:rPr>
                <w:sz w:val="24"/>
                <w:szCs w:val="24"/>
                <w:lang w:val="en-US"/>
              </w:rPr>
            </w:pPr>
            <w:r w:rsidRPr="005B2687">
              <w:rPr>
                <w:noProof/>
                <w:sz w:val="24"/>
                <w:szCs w:val="24"/>
                <w:lang w:eastAsia="ru-RU"/>
              </w:rPr>
              <w:pict>
                <v:shape id="Рисунок 45" o:spid="_x0000_i1033" type="#_x0000_t75" style="width:511.5pt;height:332.25pt;visibility:visible">
                  <v:imagedata r:id="rId14" o:title=""/>
                </v:shape>
              </w:pict>
            </w:r>
          </w:p>
        </w:tc>
        <w:tc>
          <w:tcPr>
            <w:tcW w:w="464" w:type="dxa"/>
          </w:tcPr>
          <w:p w:rsidR="0076126D" w:rsidRPr="00B3245D" w:rsidRDefault="0076126D" w:rsidP="00174AA8">
            <w:pPr>
              <w:pStyle w:val="NoSpacing"/>
              <w:ind w:left="176"/>
              <w:rPr>
                <w:sz w:val="24"/>
                <w:szCs w:val="24"/>
              </w:rPr>
            </w:pPr>
          </w:p>
          <w:p w:rsidR="0076126D" w:rsidRPr="00B3245D" w:rsidRDefault="0076126D" w:rsidP="00174AA8">
            <w:pPr>
              <w:pStyle w:val="NoSpacing"/>
              <w:ind w:left="176"/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76126D" w:rsidRPr="00107C32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107C32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ОСНОВНЫЕ ХАРАКТЕРИСТИКИ РЕКЛАМНОЙ КОНСТРУКЦИИ: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РАЗМЕРЫ: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</w:t>
            </w:r>
            <w:r>
              <w:rPr>
                <w:b/>
                <w:bCs/>
                <w:sz w:val="24"/>
                <w:szCs w:val="24"/>
              </w:rPr>
              <w:t xml:space="preserve">азмер информационного поля: 1,8х1,75 </w:t>
            </w:r>
            <w:r w:rsidRPr="00B3245D">
              <w:rPr>
                <w:b/>
                <w:bCs/>
                <w:sz w:val="24"/>
                <w:szCs w:val="24"/>
              </w:rPr>
              <w:t>м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4A4004">
              <w:rPr>
                <w:b/>
                <w:bCs/>
                <w:sz w:val="24"/>
                <w:szCs w:val="24"/>
              </w:rPr>
              <w:t>(</w:t>
            </w:r>
            <w:r w:rsidRPr="00351E05">
              <w:rPr>
                <w:b/>
                <w:bCs/>
                <w:sz w:val="24"/>
                <w:szCs w:val="24"/>
                <w:u w:val="single"/>
              </w:rPr>
              <w:t>проект),</w:t>
            </w:r>
            <w:r w:rsidRPr="00B3245D">
              <w:rPr>
                <w:b/>
                <w:bCs/>
                <w:sz w:val="24"/>
                <w:szCs w:val="24"/>
              </w:rPr>
              <w:t xml:space="preserve"> </w:t>
            </w:r>
          </w:p>
          <w:p w:rsidR="0076126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- 2</w:t>
            </w:r>
            <w:r w:rsidRPr="00B3245D">
              <w:rPr>
                <w:b/>
                <w:bCs/>
                <w:sz w:val="24"/>
                <w:szCs w:val="24"/>
              </w:rPr>
              <w:t xml:space="preserve"> сторонний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ТЕХНОЛОГИЯ ЗАМЕНЫ ИЗОБРАЖЕНИЯ: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бумажный постер;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виниловое полотно.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C968CC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654" w:type="dxa"/>
          </w:tcPr>
          <w:p w:rsidR="0076126D" w:rsidRPr="00C968CC" w:rsidRDefault="0076126D" w:rsidP="00174AA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</w:tc>
      </w:tr>
    </w:tbl>
    <w:p w:rsidR="0076126D" w:rsidRDefault="0076126D" w:rsidP="00AA60AD">
      <w:pPr>
        <w:rPr>
          <w:sz w:val="28"/>
          <w:szCs w:val="28"/>
          <w:lang w:val="en-US"/>
        </w:rPr>
      </w:pPr>
    </w:p>
    <w:p w:rsidR="0076126D" w:rsidRPr="00B3245D" w:rsidRDefault="0076126D" w:rsidP="00AA60AD">
      <w:pPr>
        <w:rPr>
          <w:sz w:val="28"/>
          <w:szCs w:val="28"/>
        </w:rPr>
      </w:pPr>
      <w:r w:rsidRPr="00B3245D">
        <w:rPr>
          <w:sz w:val="28"/>
          <w:szCs w:val="28"/>
        </w:rPr>
        <w:t>СХЕМА РАЗ</w:t>
      </w:r>
      <w:r>
        <w:rPr>
          <w:sz w:val="28"/>
          <w:szCs w:val="28"/>
        </w:rPr>
        <w:t>МЕЩЕНИЯ РЕКЛАМНОЙ КОНСТРУКЦИИ № ТА  4</w:t>
      </w:r>
    </w:p>
    <w:p w:rsidR="0076126D" w:rsidRDefault="0076126D" w:rsidP="00AA60AD">
      <w:pPr>
        <w:rPr>
          <w:sz w:val="28"/>
          <w:szCs w:val="28"/>
        </w:rPr>
      </w:pPr>
      <w:r w:rsidRPr="00B3245D">
        <w:rPr>
          <w:sz w:val="28"/>
          <w:szCs w:val="28"/>
        </w:rPr>
        <w:t xml:space="preserve">По адресу: </w:t>
      </w:r>
      <w:r>
        <w:rPr>
          <w:sz w:val="28"/>
          <w:szCs w:val="28"/>
        </w:rPr>
        <w:t>р.п. Тайтурка, ул. Нефтебазовская, 12 а</w:t>
      </w:r>
    </w:p>
    <w:p w:rsidR="0076126D" w:rsidRPr="00B3245D" w:rsidRDefault="0076126D" w:rsidP="00AA60AD"/>
    <w:tbl>
      <w:tblPr>
        <w:tblW w:w="0" w:type="auto"/>
        <w:tblInd w:w="-106" w:type="dxa"/>
        <w:tblLook w:val="00A0"/>
      </w:tblPr>
      <w:tblGrid>
        <w:gridCol w:w="12644"/>
        <w:gridCol w:w="464"/>
        <w:gridCol w:w="8654"/>
      </w:tblGrid>
      <w:tr w:rsidR="0076126D" w:rsidRPr="00B3245D">
        <w:tc>
          <w:tcPr>
            <w:tcW w:w="12644" w:type="dxa"/>
          </w:tcPr>
          <w:p w:rsidR="0076126D" w:rsidRPr="00222CEC" w:rsidRDefault="0076126D" w:rsidP="00174AA8">
            <w:r>
              <w:rPr>
                <w:noProof/>
                <w:lang w:eastAsia="ru-RU"/>
              </w:rPr>
              <w:pict>
                <v:shape id="Рисунок 10" o:spid="_x0000_i1034" type="#_x0000_t75" alt="1" style="width:539.25pt;height:336.75pt;visibility:visible">
                  <v:imagedata r:id="rId15" o:title=""/>
                </v:shape>
              </w:pict>
            </w:r>
          </w:p>
        </w:tc>
        <w:tc>
          <w:tcPr>
            <w:tcW w:w="464" w:type="dxa"/>
          </w:tcPr>
          <w:p w:rsidR="0076126D" w:rsidRPr="00B3245D" w:rsidRDefault="0076126D" w:rsidP="00174AA8">
            <w:pPr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76126D" w:rsidRPr="00B3245D" w:rsidRDefault="0076126D" w:rsidP="00174AA8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тип РК</w:t>
            </w:r>
          </w:p>
          <w:p w:rsidR="0076126D" w:rsidRPr="00B3245D" w:rsidRDefault="0076126D" w:rsidP="00174AA8">
            <w:pPr>
              <w:rPr>
                <w:sz w:val="24"/>
                <w:szCs w:val="24"/>
              </w:rPr>
            </w:pPr>
            <w:r w:rsidRPr="005B2687">
              <w:rPr>
                <w:noProof/>
                <w:sz w:val="24"/>
                <w:szCs w:val="24"/>
                <w:lang w:eastAsia="ru-RU"/>
              </w:rPr>
              <w:pict>
                <v:shape id="Рисунок 11" o:spid="_x0000_i1035" type="#_x0000_t75" style="width:285pt;height:313.5pt;visibility:visible">
                  <v:imagedata r:id="rId7" o:title=""/>
                </v:shape>
              </w:pict>
            </w:r>
          </w:p>
        </w:tc>
      </w:tr>
      <w:tr w:rsidR="0076126D" w:rsidRPr="00B3245D">
        <w:trPr>
          <w:trHeight w:val="7149"/>
        </w:trPr>
        <w:tc>
          <w:tcPr>
            <w:tcW w:w="12644" w:type="dxa"/>
          </w:tcPr>
          <w:p w:rsidR="0076126D" w:rsidRDefault="0076126D" w:rsidP="00174AA8">
            <w:pPr>
              <w:rPr>
                <w:sz w:val="24"/>
                <w:szCs w:val="24"/>
              </w:rPr>
            </w:pPr>
          </w:p>
          <w:p w:rsidR="0076126D" w:rsidRPr="00CB314A" w:rsidRDefault="0076126D" w:rsidP="00174AA8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Карта</w:t>
            </w:r>
          </w:p>
          <w:p w:rsidR="0076126D" w:rsidRPr="00CB314A" w:rsidRDefault="0076126D" w:rsidP="00174AA8">
            <w:pPr>
              <w:rPr>
                <w:sz w:val="24"/>
                <w:szCs w:val="24"/>
              </w:rPr>
            </w:pPr>
            <w:r w:rsidRPr="005B2687">
              <w:rPr>
                <w:noProof/>
                <w:sz w:val="24"/>
                <w:szCs w:val="24"/>
                <w:lang w:eastAsia="ru-RU"/>
              </w:rPr>
              <w:pict>
                <v:shape id="Рисунок 12" o:spid="_x0000_i1036" type="#_x0000_t75" alt="2" style="width:537pt;height:327.75pt;visibility:visible">
                  <v:imagedata r:id="rId16" o:title="" croptop="2407f"/>
                </v:shape>
              </w:pict>
            </w:r>
          </w:p>
        </w:tc>
        <w:tc>
          <w:tcPr>
            <w:tcW w:w="464" w:type="dxa"/>
          </w:tcPr>
          <w:p w:rsidR="0076126D" w:rsidRPr="00B3245D" w:rsidRDefault="0076126D" w:rsidP="00174AA8">
            <w:pPr>
              <w:pStyle w:val="NoSpacing"/>
              <w:ind w:left="176"/>
              <w:rPr>
                <w:sz w:val="24"/>
                <w:szCs w:val="24"/>
              </w:rPr>
            </w:pPr>
          </w:p>
          <w:p w:rsidR="0076126D" w:rsidRPr="00B3245D" w:rsidRDefault="0076126D" w:rsidP="00174AA8">
            <w:pPr>
              <w:pStyle w:val="NoSpacing"/>
              <w:ind w:left="176"/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76126D" w:rsidRPr="00107C32" w:rsidRDefault="0076126D" w:rsidP="00AA60AD">
            <w:pPr>
              <w:pStyle w:val="NoSpacing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174AA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ОСНОВНЫЕ ХАРАКТЕРИСТИКИ РЕКЛАМНОЙ КОНСТРУКЦИИ:</w:t>
            </w:r>
          </w:p>
          <w:p w:rsidR="0076126D" w:rsidRPr="00B3245D" w:rsidRDefault="0076126D" w:rsidP="00174AA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174AA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РАЗМЕРЫ:</w:t>
            </w:r>
          </w:p>
          <w:p w:rsidR="0076126D" w:rsidRPr="00B3245D" w:rsidRDefault="0076126D" w:rsidP="00174AA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</w:t>
            </w:r>
            <w:r>
              <w:rPr>
                <w:b/>
                <w:bCs/>
                <w:sz w:val="24"/>
                <w:szCs w:val="24"/>
              </w:rPr>
              <w:t xml:space="preserve">азмер информационного поля: 3х12 </w:t>
            </w:r>
            <w:r w:rsidRPr="00B3245D">
              <w:rPr>
                <w:b/>
                <w:bCs/>
                <w:sz w:val="24"/>
                <w:szCs w:val="24"/>
              </w:rPr>
              <w:t>м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1B7445">
              <w:rPr>
                <w:b/>
                <w:bCs/>
                <w:sz w:val="24"/>
                <w:szCs w:val="24"/>
              </w:rPr>
              <w:t>(</w:t>
            </w:r>
            <w:r w:rsidRPr="00DA1C52">
              <w:rPr>
                <w:b/>
                <w:bCs/>
                <w:sz w:val="24"/>
                <w:szCs w:val="24"/>
                <w:u w:val="single"/>
              </w:rPr>
              <w:t>проект</w:t>
            </w:r>
            <w:r w:rsidRPr="001B7445">
              <w:rPr>
                <w:b/>
                <w:bCs/>
                <w:sz w:val="24"/>
                <w:szCs w:val="24"/>
              </w:rPr>
              <w:t>),</w:t>
            </w:r>
            <w:r w:rsidRPr="00B3245D">
              <w:rPr>
                <w:b/>
                <w:bCs/>
                <w:sz w:val="24"/>
                <w:szCs w:val="24"/>
              </w:rPr>
              <w:t xml:space="preserve"> </w:t>
            </w:r>
          </w:p>
          <w:p w:rsidR="0076126D" w:rsidRDefault="0076126D" w:rsidP="00174AA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- 1</w:t>
            </w:r>
            <w:r w:rsidRPr="00B3245D">
              <w:rPr>
                <w:b/>
                <w:bCs/>
                <w:sz w:val="24"/>
                <w:szCs w:val="24"/>
              </w:rPr>
              <w:t xml:space="preserve"> сторонний</w:t>
            </w:r>
          </w:p>
          <w:p w:rsidR="0076126D" w:rsidRPr="00B3245D" w:rsidRDefault="0076126D" w:rsidP="00174AA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 xml:space="preserve">- допустимая высота </w:t>
            </w:r>
            <w:r>
              <w:rPr>
                <w:b/>
                <w:bCs/>
                <w:sz w:val="24"/>
                <w:szCs w:val="24"/>
              </w:rPr>
              <w:t>от уровня земли: от 2,5</w:t>
            </w:r>
            <w:r w:rsidRPr="00B3245D">
              <w:rPr>
                <w:b/>
                <w:bCs/>
                <w:sz w:val="24"/>
                <w:szCs w:val="24"/>
              </w:rPr>
              <w:t xml:space="preserve"> м;</w:t>
            </w:r>
          </w:p>
          <w:p w:rsidR="0076126D" w:rsidRPr="00B3245D" w:rsidRDefault="0076126D" w:rsidP="00174AA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174AA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ТЕХНОЛОГИЯ ЗАМЕНЫ ИЗОБРАЖЕНИЯ:</w:t>
            </w:r>
          </w:p>
          <w:p w:rsidR="0076126D" w:rsidRPr="00B3245D" w:rsidRDefault="0076126D" w:rsidP="00174AA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бумажный постер;</w:t>
            </w:r>
          </w:p>
          <w:p w:rsidR="0076126D" w:rsidRPr="00B3245D" w:rsidRDefault="0076126D" w:rsidP="00174AA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виниловое полотно.</w:t>
            </w:r>
          </w:p>
          <w:p w:rsidR="0076126D" w:rsidRPr="00B3245D" w:rsidRDefault="0076126D" w:rsidP="00174AA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174AA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ПОДСВЕТ РЕКЛАМНОЙ КОНСТРУКЦИИ:</w:t>
            </w:r>
          </w:p>
          <w:p w:rsidR="0076126D" w:rsidRDefault="0076126D" w:rsidP="00174AA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рекламная конструкция предполагает использо</w:t>
            </w:r>
            <w:r>
              <w:rPr>
                <w:b/>
                <w:bCs/>
                <w:sz w:val="24"/>
                <w:szCs w:val="24"/>
              </w:rPr>
              <w:t xml:space="preserve">вание энергосберегающей </w:t>
            </w:r>
          </w:p>
          <w:p w:rsidR="0076126D" w:rsidRPr="00C968CC" w:rsidRDefault="0076126D" w:rsidP="00174AA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системы </w:t>
            </w:r>
            <w:r w:rsidRPr="00B3245D">
              <w:rPr>
                <w:b/>
                <w:bCs/>
                <w:sz w:val="24"/>
                <w:szCs w:val="24"/>
              </w:rPr>
              <w:t>подсвета.</w:t>
            </w:r>
          </w:p>
        </w:tc>
      </w:tr>
    </w:tbl>
    <w:p w:rsidR="0076126D" w:rsidRPr="00B3245D" w:rsidRDefault="0076126D" w:rsidP="000077FB">
      <w:pPr>
        <w:rPr>
          <w:sz w:val="28"/>
          <w:szCs w:val="28"/>
        </w:rPr>
      </w:pPr>
      <w:r w:rsidRPr="00B3245D">
        <w:rPr>
          <w:sz w:val="28"/>
          <w:szCs w:val="28"/>
        </w:rPr>
        <w:t>СХЕМА РАЗ</w:t>
      </w:r>
      <w:r>
        <w:rPr>
          <w:sz w:val="28"/>
          <w:szCs w:val="28"/>
        </w:rPr>
        <w:t>МЕЩЕНИЯ РЕКЛАМНОЙ КОНСТРУКЦИИ № ТА 5</w:t>
      </w:r>
    </w:p>
    <w:p w:rsidR="0076126D" w:rsidRDefault="0076126D" w:rsidP="00DA1C52">
      <w:pPr>
        <w:rPr>
          <w:sz w:val="28"/>
          <w:szCs w:val="28"/>
        </w:rPr>
      </w:pPr>
      <w:r w:rsidRPr="00B3245D">
        <w:rPr>
          <w:sz w:val="28"/>
          <w:szCs w:val="28"/>
        </w:rPr>
        <w:t xml:space="preserve">По адресу: </w:t>
      </w:r>
      <w:r>
        <w:rPr>
          <w:sz w:val="28"/>
          <w:szCs w:val="28"/>
        </w:rPr>
        <w:t>р.п. Тайтурка, ул. Нефтебазовская, 20 магазин «Телец»</w:t>
      </w:r>
    </w:p>
    <w:p w:rsidR="0076126D" w:rsidRPr="00B3245D" w:rsidRDefault="0076126D" w:rsidP="000077FB"/>
    <w:tbl>
      <w:tblPr>
        <w:tblW w:w="0" w:type="auto"/>
        <w:tblInd w:w="-106" w:type="dxa"/>
        <w:tblLook w:val="00A0"/>
      </w:tblPr>
      <w:tblGrid>
        <w:gridCol w:w="12644"/>
        <w:gridCol w:w="464"/>
        <w:gridCol w:w="8654"/>
      </w:tblGrid>
      <w:tr w:rsidR="0076126D" w:rsidRPr="00B3245D">
        <w:tc>
          <w:tcPr>
            <w:tcW w:w="12644" w:type="dxa"/>
          </w:tcPr>
          <w:p w:rsidR="0076126D" w:rsidRPr="00222CEC" w:rsidRDefault="0076126D" w:rsidP="004632CE">
            <w:r>
              <w:rPr>
                <w:noProof/>
                <w:lang w:eastAsia="ru-RU"/>
              </w:rPr>
              <w:pict>
                <v:shape id="Рисунок 13" o:spid="_x0000_i1037" type="#_x0000_t75" alt="1" style="width:533.25pt;height:339.75pt;visibility:visible">
                  <v:imagedata r:id="rId17" o:title=""/>
                </v:shape>
              </w:pict>
            </w:r>
          </w:p>
        </w:tc>
        <w:tc>
          <w:tcPr>
            <w:tcW w:w="464" w:type="dxa"/>
          </w:tcPr>
          <w:p w:rsidR="0076126D" w:rsidRPr="00B3245D" w:rsidRDefault="0076126D" w:rsidP="004632CE">
            <w:pPr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76126D" w:rsidRPr="00B3245D" w:rsidRDefault="0076126D" w:rsidP="004632CE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тип РК</w:t>
            </w:r>
          </w:p>
          <w:p w:rsidR="0076126D" w:rsidRPr="00B3245D" w:rsidRDefault="0076126D" w:rsidP="004632CE">
            <w:pPr>
              <w:rPr>
                <w:sz w:val="24"/>
                <w:szCs w:val="24"/>
              </w:rPr>
            </w:pPr>
            <w:r w:rsidRPr="005B2687">
              <w:rPr>
                <w:noProof/>
                <w:sz w:val="24"/>
                <w:szCs w:val="24"/>
                <w:lang w:eastAsia="ru-RU"/>
              </w:rPr>
              <w:pict>
                <v:shape id="Рисунок 69" o:spid="_x0000_i1038" type="#_x0000_t75" style="width:384.75pt;height:327pt;visibility:visible">
                  <v:imagedata r:id="rId18" o:title=""/>
                </v:shape>
              </w:pict>
            </w:r>
          </w:p>
        </w:tc>
      </w:tr>
      <w:tr w:rsidR="0076126D" w:rsidRPr="00B3245D">
        <w:trPr>
          <w:trHeight w:val="7149"/>
        </w:trPr>
        <w:tc>
          <w:tcPr>
            <w:tcW w:w="12644" w:type="dxa"/>
          </w:tcPr>
          <w:p w:rsidR="0076126D" w:rsidRDefault="0076126D" w:rsidP="004632CE">
            <w:pPr>
              <w:rPr>
                <w:sz w:val="24"/>
                <w:szCs w:val="24"/>
              </w:rPr>
            </w:pPr>
          </w:p>
          <w:p w:rsidR="0076126D" w:rsidRDefault="0076126D" w:rsidP="004632CE">
            <w:pPr>
              <w:rPr>
                <w:sz w:val="24"/>
                <w:szCs w:val="24"/>
                <w:lang w:val="en-US"/>
              </w:rPr>
            </w:pPr>
            <w:r w:rsidRPr="00B3245D">
              <w:rPr>
                <w:sz w:val="24"/>
                <w:szCs w:val="24"/>
              </w:rPr>
              <w:t>Карта</w:t>
            </w:r>
          </w:p>
          <w:p w:rsidR="0076126D" w:rsidRPr="0026561A" w:rsidRDefault="0076126D" w:rsidP="004632CE">
            <w:pPr>
              <w:rPr>
                <w:sz w:val="24"/>
                <w:szCs w:val="24"/>
                <w:lang w:val="en-US"/>
              </w:rPr>
            </w:pPr>
            <w:r w:rsidRPr="005B2687">
              <w:rPr>
                <w:noProof/>
                <w:sz w:val="24"/>
                <w:szCs w:val="24"/>
                <w:lang w:eastAsia="ru-RU"/>
              </w:rPr>
              <w:pict>
                <v:shape id="Рисунок 15" o:spid="_x0000_i1039" type="#_x0000_t75" alt="2" style="width:537pt;height:323.25pt;visibility:visible">
                  <v:imagedata r:id="rId19" o:title="" croptop="2658f"/>
                </v:shape>
              </w:pict>
            </w:r>
          </w:p>
        </w:tc>
        <w:tc>
          <w:tcPr>
            <w:tcW w:w="464" w:type="dxa"/>
          </w:tcPr>
          <w:p w:rsidR="0076126D" w:rsidRPr="00B3245D" w:rsidRDefault="0076126D" w:rsidP="004632CE">
            <w:pPr>
              <w:pStyle w:val="NoSpacing"/>
              <w:ind w:left="176"/>
              <w:rPr>
                <w:sz w:val="24"/>
                <w:szCs w:val="24"/>
              </w:rPr>
            </w:pPr>
          </w:p>
          <w:p w:rsidR="0076126D" w:rsidRPr="00B3245D" w:rsidRDefault="0076126D" w:rsidP="004632CE">
            <w:pPr>
              <w:pStyle w:val="NoSpacing"/>
              <w:ind w:left="176"/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76126D" w:rsidRPr="00107C32" w:rsidRDefault="0076126D" w:rsidP="004632CE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107C32" w:rsidRDefault="0076126D" w:rsidP="004632CE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4632CE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ОСНОВНЫЕ ХАРАКТЕРИСТИКИ РЕКЛАМНОЙ КОНСТРУКЦИИ:</w:t>
            </w:r>
          </w:p>
          <w:p w:rsidR="0076126D" w:rsidRPr="00B3245D" w:rsidRDefault="0076126D" w:rsidP="004632CE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4632CE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РАЗМЕРЫ:</w:t>
            </w:r>
          </w:p>
          <w:p w:rsidR="0076126D" w:rsidRPr="00B3245D" w:rsidRDefault="0076126D" w:rsidP="004632CE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размер информационного поля: 3х6 м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1B7445">
              <w:rPr>
                <w:b/>
                <w:bCs/>
                <w:sz w:val="24"/>
                <w:szCs w:val="24"/>
              </w:rPr>
              <w:t xml:space="preserve">(проект), </w:t>
            </w:r>
          </w:p>
          <w:p w:rsidR="0076126D" w:rsidRPr="00B3245D" w:rsidRDefault="0076126D" w:rsidP="004632CE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- 2-х</w:t>
            </w:r>
            <w:r w:rsidRPr="00B3245D">
              <w:rPr>
                <w:b/>
                <w:bCs/>
                <w:sz w:val="24"/>
                <w:szCs w:val="24"/>
              </w:rPr>
              <w:t xml:space="preserve"> сторонний</w:t>
            </w:r>
          </w:p>
          <w:p w:rsidR="0076126D" w:rsidRPr="00B3245D" w:rsidRDefault="0076126D" w:rsidP="004632CE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допустимая высота опорной стойки: от 4,5 м до 6,0 м;</w:t>
            </w:r>
          </w:p>
          <w:p w:rsidR="0076126D" w:rsidRPr="00B3245D" w:rsidRDefault="0076126D" w:rsidP="004632CE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4632CE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ТЕХНОЛОГИЯ ЗАМЕНЫ ИЗОБРАЖЕНИЯ:</w:t>
            </w:r>
          </w:p>
          <w:p w:rsidR="0076126D" w:rsidRPr="00B3245D" w:rsidRDefault="0076126D" w:rsidP="004632CE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бумажный постер;</w:t>
            </w:r>
          </w:p>
          <w:p w:rsidR="0076126D" w:rsidRPr="00B3245D" w:rsidRDefault="0076126D" w:rsidP="004632CE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виниловое полотно.</w:t>
            </w:r>
          </w:p>
          <w:p w:rsidR="0076126D" w:rsidRPr="00B3245D" w:rsidRDefault="0076126D" w:rsidP="004632CE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4632CE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ПОДСВЕТ РЕКЛАМНОЙ КОНСТРУКЦИИ:</w:t>
            </w:r>
          </w:p>
          <w:p w:rsidR="0076126D" w:rsidRDefault="0076126D" w:rsidP="004632CE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рекламная конструкция предполагает использо</w:t>
            </w:r>
            <w:r>
              <w:rPr>
                <w:b/>
                <w:bCs/>
                <w:sz w:val="24"/>
                <w:szCs w:val="24"/>
              </w:rPr>
              <w:t xml:space="preserve">вание энергосберегающей </w:t>
            </w:r>
          </w:p>
          <w:p w:rsidR="0076126D" w:rsidRPr="00C968CC" w:rsidRDefault="0076126D" w:rsidP="004632CE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системы </w:t>
            </w:r>
            <w:r w:rsidRPr="00B3245D">
              <w:rPr>
                <w:b/>
                <w:bCs/>
                <w:sz w:val="24"/>
                <w:szCs w:val="24"/>
              </w:rPr>
              <w:t>подсвета.</w:t>
            </w:r>
          </w:p>
        </w:tc>
      </w:tr>
    </w:tbl>
    <w:p w:rsidR="0076126D" w:rsidRPr="00B3245D" w:rsidRDefault="0076126D" w:rsidP="00F001E2">
      <w:pPr>
        <w:rPr>
          <w:sz w:val="28"/>
          <w:szCs w:val="28"/>
        </w:rPr>
      </w:pPr>
      <w:r w:rsidRPr="00B3245D">
        <w:rPr>
          <w:sz w:val="28"/>
          <w:szCs w:val="28"/>
        </w:rPr>
        <w:t>СХЕМА РАЗ</w:t>
      </w:r>
      <w:r>
        <w:rPr>
          <w:sz w:val="28"/>
          <w:szCs w:val="28"/>
        </w:rPr>
        <w:t>МЕЩЕНИЯ РЕКЛАМНОЙ КОНСТРУКЦИИ № ТА 6</w:t>
      </w:r>
    </w:p>
    <w:p w:rsidR="0076126D" w:rsidRDefault="0076126D" w:rsidP="00DA1C52">
      <w:pPr>
        <w:rPr>
          <w:sz w:val="28"/>
          <w:szCs w:val="28"/>
        </w:rPr>
      </w:pPr>
      <w:r w:rsidRPr="00B3245D">
        <w:rPr>
          <w:sz w:val="28"/>
          <w:szCs w:val="28"/>
        </w:rPr>
        <w:t xml:space="preserve">По адресу: </w:t>
      </w:r>
      <w:r>
        <w:rPr>
          <w:sz w:val="28"/>
          <w:szCs w:val="28"/>
        </w:rPr>
        <w:t>р.п. Тайтурка, ул. Нефтебазовская, 8</w:t>
      </w:r>
    </w:p>
    <w:p w:rsidR="0076126D" w:rsidRPr="00B3245D" w:rsidRDefault="0076126D" w:rsidP="00F001E2"/>
    <w:tbl>
      <w:tblPr>
        <w:tblW w:w="0" w:type="auto"/>
        <w:tblInd w:w="-106" w:type="dxa"/>
        <w:tblLook w:val="00A0"/>
      </w:tblPr>
      <w:tblGrid>
        <w:gridCol w:w="12644"/>
        <w:gridCol w:w="464"/>
        <w:gridCol w:w="8654"/>
      </w:tblGrid>
      <w:tr w:rsidR="0076126D" w:rsidRPr="00B3245D">
        <w:tc>
          <w:tcPr>
            <w:tcW w:w="12644" w:type="dxa"/>
          </w:tcPr>
          <w:p w:rsidR="0076126D" w:rsidRPr="00222CEC" w:rsidRDefault="0076126D" w:rsidP="004632CE">
            <w:r>
              <w:rPr>
                <w:noProof/>
                <w:lang w:eastAsia="ru-RU"/>
              </w:rPr>
              <w:pict>
                <v:shape id="Рисунок 16" o:spid="_x0000_i1040" type="#_x0000_t75" alt="1" style="width:540pt;height:338.25pt;visibility:visible">
                  <v:imagedata r:id="rId20" o:title=""/>
                </v:shape>
              </w:pict>
            </w:r>
          </w:p>
        </w:tc>
        <w:tc>
          <w:tcPr>
            <w:tcW w:w="464" w:type="dxa"/>
          </w:tcPr>
          <w:p w:rsidR="0076126D" w:rsidRPr="00B3245D" w:rsidRDefault="0076126D" w:rsidP="004632CE">
            <w:pPr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76126D" w:rsidRPr="00B3245D" w:rsidRDefault="0076126D" w:rsidP="004632CE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тип РК</w:t>
            </w:r>
          </w:p>
          <w:p w:rsidR="0076126D" w:rsidRPr="00B3245D" w:rsidRDefault="0076126D" w:rsidP="004632CE">
            <w:pPr>
              <w:rPr>
                <w:sz w:val="24"/>
                <w:szCs w:val="24"/>
              </w:rPr>
            </w:pPr>
            <w:r w:rsidRPr="005B2687">
              <w:rPr>
                <w:noProof/>
                <w:sz w:val="24"/>
                <w:szCs w:val="24"/>
                <w:lang w:eastAsia="ru-RU"/>
              </w:rPr>
              <w:pict>
                <v:shape id="Рисунок 39" o:spid="_x0000_i1041" type="#_x0000_t75" style="width:285pt;height:313.5pt;visibility:visible">
                  <v:imagedata r:id="rId7" o:title=""/>
                </v:shape>
              </w:pict>
            </w:r>
          </w:p>
        </w:tc>
      </w:tr>
      <w:tr w:rsidR="0076126D" w:rsidRPr="00B3245D">
        <w:trPr>
          <w:trHeight w:val="7149"/>
        </w:trPr>
        <w:tc>
          <w:tcPr>
            <w:tcW w:w="12644" w:type="dxa"/>
          </w:tcPr>
          <w:p w:rsidR="0076126D" w:rsidRDefault="0076126D" w:rsidP="004632CE">
            <w:pPr>
              <w:rPr>
                <w:sz w:val="24"/>
                <w:szCs w:val="24"/>
              </w:rPr>
            </w:pPr>
          </w:p>
          <w:p w:rsidR="0076126D" w:rsidRDefault="0076126D" w:rsidP="004632CE">
            <w:pPr>
              <w:rPr>
                <w:sz w:val="24"/>
                <w:szCs w:val="24"/>
                <w:lang w:val="en-US"/>
              </w:rPr>
            </w:pPr>
            <w:r w:rsidRPr="00B3245D">
              <w:rPr>
                <w:sz w:val="24"/>
                <w:szCs w:val="24"/>
              </w:rPr>
              <w:t>Карта</w:t>
            </w:r>
          </w:p>
          <w:p w:rsidR="0076126D" w:rsidRPr="0026561A" w:rsidRDefault="0076126D" w:rsidP="004632CE">
            <w:pPr>
              <w:rPr>
                <w:sz w:val="24"/>
                <w:szCs w:val="24"/>
                <w:lang w:val="en-US"/>
              </w:rPr>
            </w:pPr>
            <w:r w:rsidRPr="005B2687">
              <w:rPr>
                <w:noProof/>
                <w:sz w:val="24"/>
                <w:szCs w:val="24"/>
                <w:lang w:eastAsia="ru-RU"/>
              </w:rPr>
              <w:pict>
                <v:shape id="Рисунок 18" o:spid="_x0000_i1042" type="#_x0000_t75" alt="2" style="width:539.25pt;height:318.75pt;visibility:visible">
                  <v:imagedata r:id="rId21" o:title="" croptop="4382f"/>
                </v:shape>
              </w:pict>
            </w:r>
          </w:p>
        </w:tc>
        <w:tc>
          <w:tcPr>
            <w:tcW w:w="464" w:type="dxa"/>
          </w:tcPr>
          <w:p w:rsidR="0076126D" w:rsidRPr="00B3245D" w:rsidRDefault="0076126D" w:rsidP="004632CE">
            <w:pPr>
              <w:pStyle w:val="NoSpacing"/>
              <w:ind w:left="176"/>
              <w:rPr>
                <w:sz w:val="24"/>
                <w:szCs w:val="24"/>
              </w:rPr>
            </w:pPr>
          </w:p>
          <w:p w:rsidR="0076126D" w:rsidRPr="00B3245D" w:rsidRDefault="0076126D" w:rsidP="004632CE">
            <w:pPr>
              <w:pStyle w:val="NoSpacing"/>
              <w:ind w:left="176"/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76126D" w:rsidRPr="00107C32" w:rsidRDefault="0076126D" w:rsidP="004632CE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107C32" w:rsidRDefault="0076126D" w:rsidP="004632CE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4C47AD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ОСНОВНЫЕ ХАРАКТЕРИСТИКИ РЕКЛАМНОЙ КОНСТРУКЦИИ:</w:t>
            </w:r>
          </w:p>
          <w:p w:rsidR="0076126D" w:rsidRPr="00B3245D" w:rsidRDefault="0076126D" w:rsidP="004C47AD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4C47AD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РАЗМЕРЫ:</w:t>
            </w:r>
          </w:p>
          <w:p w:rsidR="0076126D" w:rsidRPr="00B3245D" w:rsidRDefault="0076126D" w:rsidP="004C47AD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</w:t>
            </w:r>
            <w:r>
              <w:rPr>
                <w:b/>
                <w:bCs/>
                <w:sz w:val="24"/>
                <w:szCs w:val="24"/>
              </w:rPr>
              <w:t xml:space="preserve">азмер информационного поля: 3х12 </w:t>
            </w:r>
            <w:r w:rsidRPr="00B3245D">
              <w:rPr>
                <w:b/>
                <w:bCs/>
                <w:sz w:val="24"/>
                <w:szCs w:val="24"/>
              </w:rPr>
              <w:t>м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1B7445">
              <w:rPr>
                <w:b/>
                <w:bCs/>
                <w:sz w:val="24"/>
                <w:szCs w:val="24"/>
              </w:rPr>
              <w:t>(</w:t>
            </w:r>
            <w:r w:rsidRPr="00DA1C52">
              <w:rPr>
                <w:b/>
                <w:bCs/>
                <w:sz w:val="24"/>
                <w:szCs w:val="24"/>
                <w:u w:val="single"/>
              </w:rPr>
              <w:t>проект</w:t>
            </w:r>
            <w:r w:rsidRPr="001B7445">
              <w:rPr>
                <w:b/>
                <w:bCs/>
                <w:sz w:val="24"/>
                <w:szCs w:val="24"/>
              </w:rPr>
              <w:t>),</w:t>
            </w:r>
            <w:r w:rsidRPr="00B3245D">
              <w:rPr>
                <w:b/>
                <w:bCs/>
                <w:sz w:val="24"/>
                <w:szCs w:val="24"/>
              </w:rPr>
              <w:t xml:space="preserve"> </w:t>
            </w:r>
          </w:p>
          <w:p w:rsidR="0076126D" w:rsidRDefault="0076126D" w:rsidP="004C47AD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- 1</w:t>
            </w:r>
            <w:r w:rsidRPr="00B3245D">
              <w:rPr>
                <w:b/>
                <w:bCs/>
                <w:sz w:val="24"/>
                <w:szCs w:val="24"/>
              </w:rPr>
              <w:t xml:space="preserve"> сторонний</w:t>
            </w:r>
          </w:p>
          <w:p w:rsidR="0076126D" w:rsidRPr="00B3245D" w:rsidRDefault="0076126D" w:rsidP="006B5C96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 xml:space="preserve">- допустимая высота </w:t>
            </w:r>
            <w:r>
              <w:rPr>
                <w:b/>
                <w:bCs/>
                <w:sz w:val="24"/>
                <w:szCs w:val="24"/>
              </w:rPr>
              <w:t>от уровня земли: от 2,5</w:t>
            </w:r>
            <w:r w:rsidRPr="00B3245D">
              <w:rPr>
                <w:b/>
                <w:bCs/>
                <w:sz w:val="24"/>
                <w:szCs w:val="24"/>
              </w:rPr>
              <w:t xml:space="preserve"> м;</w:t>
            </w:r>
          </w:p>
          <w:p w:rsidR="0076126D" w:rsidRPr="00B3245D" w:rsidRDefault="0076126D" w:rsidP="004C47AD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4C47AD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ТЕХНОЛОГИЯ ЗАМЕНЫ ИЗОБРАЖЕНИЯ:</w:t>
            </w:r>
          </w:p>
          <w:p w:rsidR="0076126D" w:rsidRPr="00B3245D" w:rsidRDefault="0076126D" w:rsidP="004C47AD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бумажный постер;</w:t>
            </w:r>
          </w:p>
          <w:p w:rsidR="0076126D" w:rsidRPr="00B3245D" w:rsidRDefault="0076126D" w:rsidP="004C47AD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виниловое полотно.</w:t>
            </w:r>
          </w:p>
          <w:p w:rsidR="0076126D" w:rsidRPr="00B3245D" w:rsidRDefault="0076126D" w:rsidP="004C47AD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4C47AD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ПОДСВЕТ РЕКЛАМНОЙ КОНСТРУКЦИИ:</w:t>
            </w:r>
          </w:p>
          <w:p w:rsidR="0076126D" w:rsidRDefault="0076126D" w:rsidP="004C47AD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рекламная конструкция предполагает использо</w:t>
            </w:r>
            <w:r>
              <w:rPr>
                <w:b/>
                <w:bCs/>
                <w:sz w:val="24"/>
                <w:szCs w:val="24"/>
              </w:rPr>
              <w:t xml:space="preserve">вание энергосберегающей </w:t>
            </w:r>
          </w:p>
          <w:p w:rsidR="0076126D" w:rsidRPr="00C968CC" w:rsidRDefault="0076126D" w:rsidP="004C47AD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системы </w:t>
            </w:r>
            <w:r w:rsidRPr="00B3245D">
              <w:rPr>
                <w:b/>
                <w:bCs/>
                <w:sz w:val="24"/>
                <w:szCs w:val="24"/>
              </w:rPr>
              <w:t>подсвета.</w:t>
            </w:r>
          </w:p>
        </w:tc>
      </w:tr>
    </w:tbl>
    <w:p w:rsidR="0076126D" w:rsidRPr="00B3245D" w:rsidRDefault="0076126D" w:rsidP="00E26D54">
      <w:pPr>
        <w:rPr>
          <w:sz w:val="28"/>
          <w:szCs w:val="28"/>
        </w:rPr>
      </w:pPr>
      <w:r w:rsidRPr="00B3245D">
        <w:rPr>
          <w:sz w:val="28"/>
          <w:szCs w:val="28"/>
        </w:rPr>
        <w:t>СХЕМА РАЗ</w:t>
      </w:r>
      <w:r>
        <w:rPr>
          <w:sz w:val="28"/>
          <w:szCs w:val="28"/>
        </w:rPr>
        <w:t>МЕЩЕНИЯ РЕКЛАМНОЙ КОНСТРУКЦИИ № ТА 7</w:t>
      </w:r>
    </w:p>
    <w:p w:rsidR="0076126D" w:rsidRDefault="0076126D" w:rsidP="00E26D54">
      <w:pPr>
        <w:rPr>
          <w:sz w:val="28"/>
          <w:szCs w:val="28"/>
        </w:rPr>
      </w:pPr>
      <w:r w:rsidRPr="00B3245D">
        <w:rPr>
          <w:sz w:val="28"/>
          <w:szCs w:val="28"/>
        </w:rPr>
        <w:t xml:space="preserve">По адресу: </w:t>
      </w:r>
      <w:r>
        <w:rPr>
          <w:sz w:val="28"/>
          <w:szCs w:val="28"/>
        </w:rPr>
        <w:t>р.п. Тайтурка, пересечение ул. Урожайная и ул. Нефтебазовская, в р-не д.№ 15</w:t>
      </w:r>
    </w:p>
    <w:p w:rsidR="0076126D" w:rsidRPr="00B3245D" w:rsidRDefault="0076126D" w:rsidP="00E26D54"/>
    <w:tbl>
      <w:tblPr>
        <w:tblW w:w="0" w:type="auto"/>
        <w:tblInd w:w="-106" w:type="dxa"/>
        <w:tblLook w:val="00A0"/>
      </w:tblPr>
      <w:tblGrid>
        <w:gridCol w:w="12644"/>
        <w:gridCol w:w="464"/>
        <w:gridCol w:w="8654"/>
      </w:tblGrid>
      <w:tr w:rsidR="0076126D" w:rsidRPr="00B3245D">
        <w:tc>
          <w:tcPr>
            <w:tcW w:w="12644" w:type="dxa"/>
          </w:tcPr>
          <w:p w:rsidR="0076126D" w:rsidRPr="00222CEC" w:rsidRDefault="0076126D" w:rsidP="00C926E7">
            <w:r>
              <w:rPr>
                <w:noProof/>
                <w:lang w:eastAsia="ru-RU"/>
              </w:rPr>
              <w:pict>
                <v:shape id="Рисунок 26" o:spid="_x0000_i1043" type="#_x0000_t75" style="width:529.5pt;height:332.25pt;visibility:visible">
                  <v:imagedata r:id="rId22" o:title=""/>
                </v:shape>
              </w:pict>
            </w:r>
          </w:p>
        </w:tc>
        <w:tc>
          <w:tcPr>
            <w:tcW w:w="464" w:type="dxa"/>
          </w:tcPr>
          <w:p w:rsidR="0076126D" w:rsidRPr="00B3245D" w:rsidRDefault="0076126D" w:rsidP="00C926E7">
            <w:pPr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76126D" w:rsidRPr="00B3245D" w:rsidRDefault="0076126D" w:rsidP="00C926E7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тип РК</w:t>
            </w:r>
          </w:p>
          <w:p w:rsidR="0076126D" w:rsidRPr="00B3245D" w:rsidRDefault="0076126D" w:rsidP="00C926E7">
            <w:pPr>
              <w:rPr>
                <w:sz w:val="24"/>
                <w:szCs w:val="24"/>
              </w:rPr>
            </w:pPr>
            <w:r w:rsidRPr="005B2687">
              <w:rPr>
                <w:noProof/>
                <w:sz w:val="24"/>
                <w:szCs w:val="24"/>
                <w:lang w:eastAsia="ru-RU"/>
              </w:rPr>
              <w:pict>
                <v:shape id="Рисунок 30" o:spid="_x0000_i1044" type="#_x0000_t75" style="width:403.5pt;height:301.5pt;visibility:visible">
                  <v:imagedata r:id="rId13" o:title=""/>
                </v:shape>
              </w:pict>
            </w:r>
          </w:p>
        </w:tc>
      </w:tr>
      <w:tr w:rsidR="0076126D" w:rsidRPr="00B3245D">
        <w:trPr>
          <w:trHeight w:val="7149"/>
        </w:trPr>
        <w:tc>
          <w:tcPr>
            <w:tcW w:w="12644" w:type="dxa"/>
          </w:tcPr>
          <w:p w:rsidR="0076126D" w:rsidRDefault="0076126D" w:rsidP="00C926E7">
            <w:pPr>
              <w:rPr>
                <w:sz w:val="24"/>
                <w:szCs w:val="24"/>
              </w:rPr>
            </w:pPr>
          </w:p>
          <w:p w:rsidR="0076126D" w:rsidRPr="00351E05" w:rsidRDefault="0076126D" w:rsidP="00C926E7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Карта</w:t>
            </w:r>
          </w:p>
          <w:p w:rsidR="0076126D" w:rsidRPr="00351E05" w:rsidRDefault="0076126D" w:rsidP="00C926E7">
            <w:pPr>
              <w:rPr>
                <w:sz w:val="24"/>
                <w:szCs w:val="24"/>
              </w:rPr>
            </w:pPr>
            <w:r w:rsidRPr="005B2687">
              <w:rPr>
                <w:noProof/>
                <w:sz w:val="24"/>
                <w:szCs w:val="24"/>
                <w:lang w:eastAsia="ru-RU"/>
              </w:rPr>
              <w:pict>
                <v:shape id="Рисунок 27" o:spid="_x0000_i1045" type="#_x0000_t75" style="width:537pt;height:336.75pt;visibility:visible">
                  <v:imagedata r:id="rId23" o:title=""/>
                </v:shape>
              </w:pict>
            </w:r>
          </w:p>
        </w:tc>
        <w:tc>
          <w:tcPr>
            <w:tcW w:w="464" w:type="dxa"/>
          </w:tcPr>
          <w:p w:rsidR="0076126D" w:rsidRPr="00B3245D" w:rsidRDefault="0076126D" w:rsidP="00C926E7">
            <w:pPr>
              <w:pStyle w:val="NoSpacing"/>
              <w:ind w:left="176"/>
              <w:rPr>
                <w:sz w:val="24"/>
                <w:szCs w:val="24"/>
              </w:rPr>
            </w:pPr>
          </w:p>
          <w:p w:rsidR="0076126D" w:rsidRPr="00B3245D" w:rsidRDefault="0076126D" w:rsidP="00C926E7">
            <w:pPr>
              <w:pStyle w:val="NoSpacing"/>
              <w:ind w:left="176"/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76126D" w:rsidRPr="00107C32" w:rsidRDefault="0076126D" w:rsidP="00C926E7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107C32" w:rsidRDefault="0076126D" w:rsidP="00C926E7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C926E7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ОСНОВНЫЕ ХАРАКТЕРИСТИКИ РЕКЛАМНОЙ КОНСТРУКЦИИ:</w:t>
            </w:r>
          </w:p>
          <w:p w:rsidR="0076126D" w:rsidRPr="00B3245D" w:rsidRDefault="0076126D" w:rsidP="00C926E7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C926E7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РАЗМЕРЫ:</w:t>
            </w:r>
          </w:p>
          <w:p w:rsidR="0076126D" w:rsidRPr="00B3245D" w:rsidRDefault="0076126D" w:rsidP="00C926E7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</w:t>
            </w:r>
            <w:r>
              <w:rPr>
                <w:b/>
                <w:bCs/>
                <w:sz w:val="24"/>
                <w:szCs w:val="24"/>
              </w:rPr>
              <w:t xml:space="preserve">азмер информационного поля: 1,8х1,75 </w:t>
            </w:r>
            <w:r w:rsidRPr="00B3245D">
              <w:rPr>
                <w:b/>
                <w:bCs/>
                <w:sz w:val="24"/>
                <w:szCs w:val="24"/>
              </w:rPr>
              <w:t>м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4A4004">
              <w:rPr>
                <w:b/>
                <w:bCs/>
                <w:sz w:val="24"/>
                <w:szCs w:val="24"/>
              </w:rPr>
              <w:t>(проект</w:t>
            </w:r>
            <w:r w:rsidRPr="001B7445">
              <w:rPr>
                <w:b/>
                <w:bCs/>
                <w:sz w:val="24"/>
                <w:szCs w:val="24"/>
              </w:rPr>
              <w:t>),</w:t>
            </w:r>
            <w:r w:rsidRPr="00B3245D">
              <w:rPr>
                <w:b/>
                <w:bCs/>
                <w:sz w:val="24"/>
                <w:szCs w:val="24"/>
              </w:rPr>
              <w:t xml:space="preserve"> </w:t>
            </w:r>
          </w:p>
          <w:p w:rsidR="0076126D" w:rsidRDefault="0076126D" w:rsidP="00C926E7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- 2</w:t>
            </w:r>
            <w:r w:rsidRPr="00B3245D">
              <w:rPr>
                <w:b/>
                <w:bCs/>
                <w:sz w:val="24"/>
                <w:szCs w:val="24"/>
              </w:rPr>
              <w:t xml:space="preserve"> сторонний</w:t>
            </w:r>
          </w:p>
          <w:p w:rsidR="0076126D" w:rsidRPr="00B3245D" w:rsidRDefault="0076126D" w:rsidP="00C926E7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C926E7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ТЕХНОЛОГИЯ ЗАМЕНЫ ИЗОБРАЖЕНИЯ:</w:t>
            </w:r>
          </w:p>
          <w:p w:rsidR="0076126D" w:rsidRPr="00B3245D" w:rsidRDefault="0076126D" w:rsidP="00C926E7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бумажный постер;</w:t>
            </w:r>
          </w:p>
          <w:p w:rsidR="0076126D" w:rsidRPr="00B3245D" w:rsidRDefault="0076126D" w:rsidP="00C926E7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виниловое полотно.</w:t>
            </w:r>
          </w:p>
          <w:p w:rsidR="0076126D" w:rsidRPr="00B3245D" w:rsidRDefault="0076126D" w:rsidP="00C926E7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C968CC" w:rsidRDefault="0076126D" w:rsidP="00C926E7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</w:tc>
      </w:tr>
    </w:tbl>
    <w:p w:rsidR="0076126D" w:rsidRPr="00B3245D" w:rsidRDefault="0076126D" w:rsidP="007D133F">
      <w:pPr>
        <w:rPr>
          <w:sz w:val="28"/>
          <w:szCs w:val="28"/>
        </w:rPr>
      </w:pPr>
      <w:r w:rsidRPr="00B3245D">
        <w:rPr>
          <w:sz w:val="28"/>
          <w:szCs w:val="28"/>
        </w:rPr>
        <w:t>СХЕМА РАЗ</w:t>
      </w:r>
      <w:r>
        <w:rPr>
          <w:sz w:val="28"/>
          <w:szCs w:val="28"/>
        </w:rPr>
        <w:t>МЕЩЕНИЯ РЕКЛАМНОЙ КОНСТРУКЦИИ № ТА 8</w:t>
      </w:r>
    </w:p>
    <w:p w:rsidR="0076126D" w:rsidRDefault="0076126D" w:rsidP="007D133F">
      <w:pPr>
        <w:rPr>
          <w:sz w:val="28"/>
          <w:szCs w:val="28"/>
        </w:rPr>
      </w:pPr>
      <w:r w:rsidRPr="00B3245D">
        <w:rPr>
          <w:sz w:val="28"/>
          <w:szCs w:val="28"/>
        </w:rPr>
        <w:t xml:space="preserve">По адресу: </w:t>
      </w:r>
      <w:r>
        <w:rPr>
          <w:sz w:val="28"/>
          <w:szCs w:val="28"/>
        </w:rPr>
        <w:t>р.п. Тайтурка, на опоре освещения в р-не пересечения ул. Пеньковского ул. Мичурина</w:t>
      </w:r>
    </w:p>
    <w:p w:rsidR="0076126D" w:rsidRPr="00B3245D" w:rsidRDefault="0076126D" w:rsidP="007D133F"/>
    <w:tbl>
      <w:tblPr>
        <w:tblW w:w="0" w:type="auto"/>
        <w:tblInd w:w="-106" w:type="dxa"/>
        <w:tblLook w:val="00A0"/>
      </w:tblPr>
      <w:tblGrid>
        <w:gridCol w:w="12644"/>
        <w:gridCol w:w="464"/>
        <w:gridCol w:w="8654"/>
      </w:tblGrid>
      <w:tr w:rsidR="0076126D" w:rsidRPr="00B3245D">
        <w:tc>
          <w:tcPr>
            <w:tcW w:w="12644" w:type="dxa"/>
          </w:tcPr>
          <w:p w:rsidR="0076126D" w:rsidRPr="00222CEC" w:rsidRDefault="0076126D" w:rsidP="00A73578">
            <w:r>
              <w:rPr>
                <w:noProof/>
                <w:lang w:eastAsia="ru-RU"/>
              </w:rPr>
              <w:pict>
                <v:shape id="Рисунок 29" o:spid="_x0000_i1046" type="#_x0000_t75" style="width:542.25pt;height:339.75pt;visibility:visible">
                  <v:imagedata r:id="rId24" o:title=""/>
                </v:shape>
              </w:pict>
            </w:r>
          </w:p>
        </w:tc>
        <w:tc>
          <w:tcPr>
            <w:tcW w:w="464" w:type="dxa"/>
          </w:tcPr>
          <w:p w:rsidR="0076126D" w:rsidRPr="00B3245D" w:rsidRDefault="0076126D" w:rsidP="00A73578">
            <w:pPr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76126D" w:rsidRPr="00B3245D" w:rsidRDefault="0076126D" w:rsidP="00A73578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тип РК</w:t>
            </w:r>
          </w:p>
          <w:p w:rsidR="0076126D" w:rsidRPr="00B3245D" w:rsidRDefault="0076126D" w:rsidP="00A73578">
            <w:pPr>
              <w:rPr>
                <w:sz w:val="24"/>
                <w:szCs w:val="24"/>
              </w:rPr>
            </w:pPr>
            <w:r w:rsidRPr="005B2687">
              <w:rPr>
                <w:noProof/>
                <w:sz w:val="24"/>
                <w:szCs w:val="24"/>
                <w:lang w:eastAsia="ru-RU"/>
              </w:rPr>
              <w:pict>
                <v:shape id="Рисунок 28" o:spid="_x0000_i1047" type="#_x0000_t75" style="width:243pt;height:306pt;visibility:visible">
                  <v:imagedata r:id="rId25" o:title=""/>
                </v:shape>
              </w:pict>
            </w:r>
          </w:p>
        </w:tc>
      </w:tr>
      <w:tr w:rsidR="0076126D" w:rsidRPr="00B3245D">
        <w:trPr>
          <w:trHeight w:val="7149"/>
        </w:trPr>
        <w:tc>
          <w:tcPr>
            <w:tcW w:w="12644" w:type="dxa"/>
          </w:tcPr>
          <w:p w:rsidR="0076126D" w:rsidRDefault="0076126D" w:rsidP="00A73578">
            <w:pPr>
              <w:rPr>
                <w:sz w:val="24"/>
                <w:szCs w:val="24"/>
              </w:rPr>
            </w:pPr>
          </w:p>
          <w:p w:rsidR="0076126D" w:rsidRDefault="0076126D" w:rsidP="00A73578">
            <w:pPr>
              <w:rPr>
                <w:sz w:val="24"/>
                <w:szCs w:val="24"/>
                <w:lang w:val="en-US"/>
              </w:rPr>
            </w:pPr>
            <w:r w:rsidRPr="00B3245D">
              <w:rPr>
                <w:sz w:val="24"/>
                <w:szCs w:val="24"/>
              </w:rPr>
              <w:t>Карта</w:t>
            </w:r>
          </w:p>
          <w:p w:rsidR="0076126D" w:rsidRPr="0026561A" w:rsidRDefault="0076126D" w:rsidP="00A73578">
            <w:pPr>
              <w:rPr>
                <w:sz w:val="24"/>
                <w:szCs w:val="24"/>
                <w:lang w:val="en-US"/>
              </w:rPr>
            </w:pPr>
            <w:r w:rsidRPr="005B2687">
              <w:rPr>
                <w:noProof/>
                <w:sz w:val="24"/>
                <w:szCs w:val="24"/>
                <w:lang w:eastAsia="ru-RU"/>
              </w:rPr>
              <w:pict>
                <v:shape id="Рисунок 36" o:spid="_x0000_i1048" type="#_x0000_t75" style="width:535.5pt;height:328.5pt;visibility:visible">
                  <v:imagedata r:id="rId26" o:title="" croptop="1420f"/>
                </v:shape>
              </w:pict>
            </w:r>
          </w:p>
        </w:tc>
        <w:tc>
          <w:tcPr>
            <w:tcW w:w="464" w:type="dxa"/>
          </w:tcPr>
          <w:p w:rsidR="0076126D" w:rsidRPr="00B3245D" w:rsidRDefault="0076126D" w:rsidP="00A73578">
            <w:pPr>
              <w:pStyle w:val="NoSpacing"/>
              <w:ind w:left="176"/>
              <w:rPr>
                <w:sz w:val="24"/>
                <w:szCs w:val="24"/>
              </w:rPr>
            </w:pPr>
          </w:p>
          <w:p w:rsidR="0076126D" w:rsidRPr="00B3245D" w:rsidRDefault="0076126D" w:rsidP="00A73578">
            <w:pPr>
              <w:pStyle w:val="NoSpacing"/>
              <w:ind w:left="176"/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76126D" w:rsidRPr="00107C32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107C32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ОСНОВНЫЕ ХАРАКТЕРИСТИКИ РЕКЛАМНОЙ КОНСТРУКЦИИ: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РАЗМЕРЫ: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</w:t>
            </w:r>
            <w:r>
              <w:rPr>
                <w:b/>
                <w:bCs/>
                <w:sz w:val="24"/>
                <w:szCs w:val="24"/>
              </w:rPr>
              <w:t xml:space="preserve">азмер информационного поля: 1,2х1,8 </w:t>
            </w:r>
            <w:r w:rsidRPr="00B3245D">
              <w:rPr>
                <w:b/>
                <w:bCs/>
                <w:sz w:val="24"/>
                <w:szCs w:val="24"/>
              </w:rPr>
              <w:t>м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1B7445">
              <w:rPr>
                <w:b/>
                <w:bCs/>
                <w:sz w:val="24"/>
                <w:szCs w:val="24"/>
              </w:rPr>
              <w:t>(</w:t>
            </w:r>
            <w:r w:rsidRPr="00237022">
              <w:rPr>
                <w:b/>
                <w:bCs/>
                <w:sz w:val="24"/>
                <w:szCs w:val="24"/>
              </w:rPr>
              <w:t>проект</w:t>
            </w:r>
            <w:r w:rsidRPr="001B7445">
              <w:rPr>
                <w:b/>
                <w:bCs/>
                <w:sz w:val="24"/>
                <w:szCs w:val="24"/>
              </w:rPr>
              <w:t>),</w:t>
            </w:r>
            <w:r w:rsidRPr="00B3245D">
              <w:rPr>
                <w:b/>
                <w:bCs/>
                <w:sz w:val="24"/>
                <w:szCs w:val="24"/>
              </w:rPr>
              <w:t xml:space="preserve"> </w:t>
            </w:r>
          </w:p>
          <w:p w:rsidR="0076126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- 2 </w:t>
            </w:r>
            <w:r w:rsidRPr="00B3245D">
              <w:rPr>
                <w:b/>
                <w:bCs/>
                <w:sz w:val="24"/>
                <w:szCs w:val="24"/>
              </w:rPr>
              <w:t xml:space="preserve"> сторонний</w:t>
            </w:r>
          </w:p>
          <w:p w:rsidR="0076126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 xml:space="preserve">- допустимая высота </w:t>
            </w:r>
            <w:r>
              <w:rPr>
                <w:b/>
                <w:bCs/>
                <w:sz w:val="24"/>
                <w:szCs w:val="24"/>
              </w:rPr>
              <w:t>от уровня земли: от 4 м до 4,5</w:t>
            </w:r>
            <w:r w:rsidRPr="00B3245D">
              <w:rPr>
                <w:b/>
                <w:bCs/>
                <w:sz w:val="24"/>
                <w:szCs w:val="24"/>
              </w:rPr>
              <w:t xml:space="preserve"> м;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Направление размещения от дороги. 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ТЕХНОЛОГИЯ ЗАМЕНЫ ИЗОБРАЖЕНИЯ: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бумажный постер;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виниловое полотно.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ПОДСВЕТ РЕКЛАМНОЙ КОНСТРУКЦИИ:</w:t>
            </w:r>
          </w:p>
          <w:p w:rsidR="0076126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рекламная конструкция предполагает использо</w:t>
            </w:r>
            <w:r>
              <w:rPr>
                <w:b/>
                <w:bCs/>
                <w:sz w:val="24"/>
                <w:szCs w:val="24"/>
              </w:rPr>
              <w:t xml:space="preserve">вание энергосберегающей </w:t>
            </w:r>
          </w:p>
          <w:p w:rsidR="0076126D" w:rsidRPr="00C968CC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системы </w:t>
            </w:r>
            <w:r w:rsidRPr="00B3245D">
              <w:rPr>
                <w:b/>
                <w:bCs/>
                <w:sz w:val="24"/>
                <w:szCs w:val="24"/>
              </w:rPr>
              <w:t>подсвета.</w:t>
            </w:r>
          </w:p>
        </w:tc>
      </w:tr>
    </w:tbl>
    <w:p w:rsidR="0076126D" w:rsidRPr="00B3245D" w:rsidRDefault="0076126D" w:rsidP="00B970D8">
      <w:pPr>
        <w:rPr>
          <w:sz w:val="28"/>
          <w:szCs w:val="28"/>
        </w:rPr>
      </w:pPr>
      <w:r w:rsidRPr="00B3245D">
        <w:rPr>
          <w:sz w:val="28"/>
          <w:szCs w:val="28"/>
        </w:rPr>
        <w:t>СХЕМА РАЗ</w:t>
      </w:r>
      <w:r>
        <w:rPr>
          <w:sz w:val="28"/>
          <w:szCs w:val="28"/>
        </w:rPr>
        <w:t>МЕЩЕНИЯ РЕКЛАМНОЙ КОНСТРУКЦИИ № ТА 9</w:t>
      </w:r>
    </w:p>
    <w:p w:rsidR="0076126D" w:rsidRDefault="0076126D" w:rsidP="00B970D8">
      <w:pPr>
        <w:rPr>
          <w:sz w:val="28"/>
          <w:szCs w:val="28"/>
        </w:rPr>
      </w:pPr>
      <w:r w:rsidRPr="00B3245D">
        <w:rPr>
          <w:sz w:val="28"/>
          <w:szCs w:val="28"/>
        </w:rPr>
        <w:t xml:space="preserve">По адресу: </w:t>
      </w:r>
      <w:r>
        <w:rPr>
          <w:sz w:val="28"/>
          <w:szCs w:val="28"/>
        </w:rPr>
        <w:t>р.п. Тайтурка, на опоре освещения по ул. Мичурина</w:t>
      </w:r>
    </w:p>
    <w:p w:rsidR="0076126D" w:rsidRPr="00B3245D" w:rsidRDefault="0076126D" w:rsidP="00B970D8"/>
    <w:tbl>
      <w:tblPr>
        <w:tblW w:w="0" w:type="auto"/>
        <w:tblInd w:w="-106" w:type="dxa"/>
        <w:tblLook w:val="00A0"/>
      </w:tblPr>
      <w:tblGrid>
        <w:gridCol w:w="12644"/>
        <w:gridCol w:w="464"/>
        <w:gridCol w:w="8654"/>
      </w:tblGrid>
      <w:tr w:rsidR="0076126D" w:rsidRPr="00B3245D">
        <w:tc>
          <w:tcPr>
            <w:tcW w:w="12644" w:type="dxa"/>
          </w:tcPr>
          <w:p w:rsidR="0076126D" w:rsidRPr="00222CEC" w:rsidRDefault="0076126D" w:rsidP="00A73578">
            <w:r>
              <w:rPr>
                <w:noProof/>
                <w:lang w:eastAsia="ru-RU"/>
              </w:rPr>
              <w:pict>
                <v:shape id="_x0000_i1049" type="#_x0000_t75" style="width:537pt;height:348.75pt;visibility:visible">
                  <v:imagedata r:id="rId27" o:title=""/>
                </v:shape>
              </w:pict>
            </w:r>
          </w:p>
        </w:tc>
        <w:tc>
          <w:tcPr>
            <w:tcW w:w="464" w:type="dxa"/>
          </w:tcPr>
          <w:p w:rsidR="0076126D" w:rsidRPr="00B3245D" w:rsidRDefault="0076126D" w:rsidP="00A73578">
            <w:pPr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76126D" w:rsidRPr="00B3245D" w:rsidRDefault="0076126D" w:rsidP="00A73578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тип РК</w:t>
            </w:r>
          </w:p>
          <w:p w:rsidR="0076126D" w:rsidRPr="00B3245D" w:rsidRDefault="0076126D" w:rsidP="00A73578">
            <w:pPr>
              <w:rPr>
                <w:sz w:val="24"/>
                <w:szCs w:val="24"/>
              </w:rPr>
            </w:pPr>
            <w:r w:rsidRPr="005B2687">
              <w:rPr>
                <w:noProof/>
                <w:sz w:val="24"/>
                <w:szCs w:val="24"/>
                <w:lang w:eastAsia="ru-RU"/>
              </w:rPr>
              <w:pict>
                <v:shape id="Рисунок 34" o:spid="_x0000_i1050" type="#_x0000_t75" style="width:243pt;height:306pt;visibility:visible">
                  <v:imagedata r:id="rId25" o:title=""/>
                </v:shape>
              </w:pict>
            </w:r>
          </w:p>
        </w:tc>
      </w:tr>
      <w:tr w:rsidR="0076126D" w:rsidRPr="00B3245D">
        <w:trPr>
          <w:trHeight w:val="7149"/>
        </w:trPr>
        <w:tc>
          <w:tcPr>
            <w:tcW w:w="12644" w:type="dxa"/>
          </w:tcPr>
          <w:p w:rsidR="0076126D" w:rsidRDefault="0076126D" w:rsidP="00A73578">
            <w:pPr>
              <w:rPr>
                <w:sz w:val="24"/>
                <w:szCs w:val="24"/>
              </w:rPr>
            </w:pPr>
          </w:p>
          <w:p w:rsidR="0076126D" w:rsidRDefault="0076126D" w:rsidP="00A73578">
            <w:pPr>
              <w:rPr>
                <w:sz w:val="24"/>
                <w:szCs w:val="24"/>
                <w:lang w:val="en-US"/>
              </w:rPr>
            </w:pPr>
            <w:r w:rsidRPr="00B3245D">
              <w:rPr>
                <w:sz w:val="24"/>
                <w:szCs w:val="24"/>
              </w:rPr>
              <w:t>Карта</w:t>
            </w:r>
          </w:p>
          <w:p w:rsidR="0076126D" w:rsidRPr="0026561A" w:rsidRDefault="0076126D" w:rsidP="00A73578">
            <w:pPr>
              <w:rPr>
                <w:sz w:val="24"/>
                <w:szCs w:val="24"/>
                <w:lang w:val="en-US"/>
              </w:rPr>
            </w:pPr>
            <w:r w:rsidRPr="005B2687">
              <w:rPr>
                <w:noProof/>
                <w:sz w:val="24"/>
                <w:szCs w:val="24"/>
                <w:lang w:eastAsia="ru-RU"/>
              </w:rPr>
              <w:pict>
                <v:shape id="Рисунок 40" o:spid="_x0000_i1051" type="#_x0000_t75" style="width:535.5pt;height:315pt;visibility:visible">
                  <v:imagedata r:id="rId28" o:title="" croptop="4043f"/>
                </v:shape>
              </w:pict>
            </w:r>
          </w:p>
        </w:tc>
        <w:tc>
          <w:tcPr>
            <w:tcW w:w="464" w:type="dxa"/>
          </w:tcPr>
          <w:p w:rsidR="0076126D" w:rsidRPr="00B3245D" w:rsidRDefault="0076126D" w:rsidP="00A73578">
            <w:pPr>
              <w:pStyle w:val="NoSpacing"/>
              <w:ind w:left="176"/>
              <w:rPr>
                <w:sz w:val="24"/>
                <w:szCs w:val="24"/>
              </w:rPr>
            </w:pPr>
          </w:p>
          <w:p w:rsidR="0076126D" w:rsidRPr="00B3245D" w:rsidRDefault="0076126D" w:rsidP="00A73578">
            <w:pPr>
              <w:pStyle w:val="NoSpacing"/>
              <w:ind w:left="176"/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76126D" w:rsidRPr="00107C32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107C32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ОСНОВНЫЕ ХАРАКТЕРИСТИКИ РЕКЛАМНОЙ КОНСТРУКЦИИ: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РАЗМЕРЫ: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</w:t>
            </w:r>
            <w:r>
              <w:rPr>
                <w:b/>
                <w:bCs/>
                <w:sz w:val="24"/>
                <w:szCs w:val="24"/>
              </w:rPr>
              <w:t xml:space="preserve">азмер информационного поля: 1,2х1,8 </w:t>
            </w:r>
            <w:r w:rsidRPr="00B3245D">
              <w:rPr>
                <w:b/>
                <w:bCs/>
                <w:sz w:val="24"/>
                <w:szCs w:val="24"/>
              </w:rPr>
              <w:t>м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1B7445">
              <w:rPr>
                <w:b/>
                <w:bCs/>
                <w:sz w:val="24"/>
                <w:szCs w:val="24"/>
              </w:rPr>
              <w:t>(</w:t>
            </w:r>
            <w:r w:rsidRPr="00237022">
              <w:rPr>
                <w:b/>
                <w:bCs/>
                <w:sz w:val="24"/>
                <w:szCs w:val="24"/>
              </w:rPr>
              <w:t>проект</w:t>
            </w:r>
            <w:r w:rsidRPr="001B7445">
              <w:rPr>
                <w:b/>
                <w:bCs/>
                <w:sz w:val="24"/>
                <w:szCs w:val="24"/>
              </w:rPr>
              <w:t>),</w:t>
            </w:r>
            <w:r w:rsidRPr="00B3245D">
              <w:rPr>
                <w:b/>
                <w:bCs/>
                <w:sz w:val="24"/>
                <w:szCs w:val="24"/>
              </w:rPr>
              <w:t xml:space="preserve"> </w:t>
            </w:r>
          </w:p>
          <w:p w:rsidR="0076126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- 2 </w:t>
            </w:r>
            <w:r w:rsidRPr="00B3245D">
              <w:rPr>
                <w:b/>
                <w:bCs/>
                <w:sz w:val="24"/>
                <w:szCs w:val="24"/>
              </w:rPr>
              <w:t xml:space="preserve"> сторонний</w:t>
            </w:r>
          </w:p>
          <w:p w:rsidR="0076126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 xml:space="preserve">- допустимая высота </w:t>
            </w:r>
            <w:r>
              <w:rPr>
                <w:b/>
                <w:bCs/>
                <w:sz w:val="24"/>
                <w:szCs w:val="24"/>
              </w:rPr>
              <w:t>от уровня земли: от 4 м до 4,5</w:t>
            </w:r>
            <w:r w:rsidRPr="00B3245D">
              <w:rPr>
                <w:b/>
                <w:bCs/>
                <w:sz w:val="24"/>
                <w:szCs w:val="24"/>
              </w:rPr>
              <w:t xml:space="preserve"> м;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Направление размещения от дороги. 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ТЕХНОЛОГИЯ ЗАМЕНЫ ИЗОБРАЖЕНИЯ: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бумажный постер;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виниловое полотно.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ПОДСВЕТ РЕКЛАМНОЙ КОНСТРУКЦИИ:</w:t>
            </w:r>
          </w:p>
          <w:p w:rsidR="0076126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рекламная конструкция предполагает использо</w:t>
            </w:r>
            <w:r>
              <w:rPr>
                <w:b/>
                <w:bCs/>
                <w:sz w:val="24"/>
                <w:szCs w:val="24"/>
              </w:rPr>
              <w:t xml:space="preserve">вание энергосберегающей </w:t>
            </w:r>
          </w:p>
          <w:p w:rsidR="0076126D" w:rsidRPr="00C968CC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системы </w:t>
            </w:r>
            <w:r w:rsidRPr="00B3245D">
              <w:rPr>
                <w:b/>
                <w:bCs/>
                <w:sz w:val="24"/>
                <w:szCs w:val="24"/>
              </w:rPr>
              <w:t>подсвета.</w:t>
            </w:r>
          </w:p>
        </w:tc>
      </w:tr>
    </w:tbl>
    <w:p w:rsidR="0076126D" w:rsidRPr="00B3245D" w:rsidRDefault="0076126D" w:rsidP="00B970D8">
      <w:pPr>
        <w:rPr>
          <w:sz w:val="28"/>
          <w:szCs w:val="28"/>
        </w:rPr>
      </w:pPr>
      <w:r w:rsidRPr="00B3245D">
        <w:rPr>
          <w:sz w:val="28"/>
          <w:szCs w:val="28"/>
        </w:rPr>
        <w:t>СХЕМА РАЗ</w:t>
      </w:r>
      <w:r>
        <w:rPr>
          <w:sz w:val="28"/>
          <w:szCs w:val="28"/>
        </w:rPr>
        <w:t>МЕЩЕНИЯ РЕКЛАМНОЙ КОНСТРУКЦИИ № ТА 10</w:t>
      </w:r>
    </w:p>
    <w:p w:rsidR="0076126D" w:rsidRDefault="0076126D" w:rsidP="00B970D8">
      <w:pPr>
        <w:rPr>
          <w:sz w:val="28"/>
          <w:szCs w:val="28"/>
        </w:rPr>
      </w:pPr>
      <w:r w:rsidRPr="00B3245D">
        <w:rPr>
          <w:sz w:val="28"/>
          <w:szCs w:val="28"/>
        </w:rPr>
        <w:t xml:space="preserve">По адресу: </w:t>
      </w:r>
      <w:r>
        <w:rPr>
          <w:sz w:val="28"/>
          <w:szCs w:val="28"/>
        </w:rPr>
        <w:t>р.п. Тайтурка, на опоре освещения по ул. Мичурина, в р-не д. № 4</w:t>
      </w:r>
    </w:p>
    <w:p w:rsidR="0076126D" w:rsidRPr="00B3245D" w:rsidRDefault="0076126D" w:rsidP="00B970D8"/>
    <w:tbl>
      <w:tblPr>
        <w:tblW w:w="0" w:type="auto"/>
        <w:tblInd w:w="-106" w:type="dxa"/>
        <w:tblLook w:val="00A0"/>
      </w:tblPr>
      <w:tblGrid>
        <w:gridCol w:w="12644"/>
        <w:gridCol w:w="464"/>
        <w:gridCol w:w="8654"/>
      </w:tblGrid>
      <w:tr w:rsidR="0076126D" w:rsidRPr="00B3245D">
        <w:tc>
          <w:tcPr>
            <w:tcW w:w="12644" w:type="dxa"/>
          </w:tcPr>
          <w:p w:rsidR="0076126D" w:rsidRPr="00222CEC" w:rsidRDefault="0076126D" w:rsidP="00A73578">
            <w:r>
              <w:rPr>
                <w:noProof/>
                <w:lang w:eastAsia="ru-RU"/>
              </w:rPr>
              <w:pict>
                <v:shape id="Рисунок 41" o:spid="_x0000_i1052" type="#_x0000_t75" style="width:537pt;height:306pt;visibility:visible">
                  <v:imagedata r:id="rId29" o:title="" croptop="2453f" cropbottom="6942f"/>
                </v:shape>
              </w:pict>
            </w:r>
          </w:p>
        </w:tc>
        <w:tc>
          <w:tcPr>
            <w:tcW w:w="464" w:type="dxa"/>
          </w:tcPr>
          <w:p w:rsidR="0076126D" w:rsidRPr="00B3245D" w:rsidRDefault="0076126D" w:rsidP="00A73578">
            <w:pPr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76126D" w:rsidRPr="00B3245D" w:rsidRDefault="0076126D" w:rsidP="00A73578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тип РК</w:t>
            </w:r>
          </w:p>
          <w:p w:rsidR="0076126D" w:rsidRPr="00B3245D" w:rsidRDefault="0076126D" w:rsidP="00A73578">
            <w:pPr>
              <w:rPr>
                <w:sz w:val="24"/>
                <w:szCs w:val="24"/>
              </w:rPr>
            </w:pPr>
            <w:r w:rsidRPr="005B2687">
              <w:rPr>
                <w:noProof/>
                <w:sz w:val="24"/>
                <w:szCs w:val="24"/>
                <w:lang w:eastAsia="ru-RU"/>
              </w:rPr>
              <w:pict>
                <v:shape id="Рисунок 37" o:spid="_x0000_i1053" type="#_x0000_t75" style="width:243pt;height:306pt;visibility:visible">
                  <v:imagedata r:id="rId25" o:title=""/>
                </v:shape>
              </w:pict>
            </w:r>
          </w:p>
        </w:tc>
      </w:tr>
      <w:tr w:rsidR="0076126D" w:rsidRPr="00B3245D">
        <w:trPr>
          <w:trHeight w:val="7149"/>
        </w:trPr>
        <w:tc>
          <w:tcPr>
            <w:tcW w:w="12644" w:type="dxa"/>
          </w:tcPr>
          <w:p w:rsidR="0076126D" w:rsidRDefault="0076126D" w:rsidP="00A73578">
            <w:pPr>
              <w:rPr>
                <w:sz w:val="24"/>
                <w:szCs w:val="24"/>
              </w:rPr>
            </w:pPr>
          </w:p>
          <w:p w:rsidR="0076126D" w:rsidRDefault="0076126D" w:rsidP="00A73578">
            <w:pPr>
              <w:rPr>
                <w:sz w:val="24"/>
                <w:szCs w:val="24"/>
                <w:lang w:val="en-US"/>
              </w:rPr>
            </w:pPr>
            <w:r w:rsidRPr="00B3245D">
              <w:rPr>
                <w:sz w:val="24"/>
                <w:szCs w:val="24"/>
              </w:rPr>
              <w:t>Карта</w:t>
            </w:r>
          </w:p>
          <w:p w:rsidR="0076126D" w:rsidRPr="0026561A" w:rsidRDefault="0076126D" w:rsidP="00A73578">
            <w:pPr>
              <w:rPr>
                <w:sz w:val="24"/>
                <w:szCs w:val="24"/>
                <w:lang w:val="en-US"/>
              </w:rPr>
            </w:pPr>
            <w:r w:rsidRPr="005B2687">
              <w:rPr>
                <w:noProof/>
                <w:sz w:val="24"/>
                <w:szCs w:val="24"/>
                <w:lang w:eastAsia="ru-RU"/>
              </w:rPr>
              <w:pict>
                <v:shape id="Рисунок 44" o:spid="_x0000_i1054" type="#_x0000_t75" style="width:535.5pt;height:342.75pt;visibility:visible">
                  <v:imagedata r:id="rId30" o:title=""/>
                </v:shape>
              </w:pict>
            </w:r>
          </w:p>
        </w:tc>
        <w:tc>
          <w:tcPr>
            <w:tcW w:w="464" w:type="dxa"/>
          </w:tcPr>
          <w:p w:rsidR="0076126D" w:rsidRPr="00B3245D" w:rsidRDefault="0076126D" w:rsidP="00A73578">
            <w:pPr>
              <w:pStyle w:val="NoSpacing"/>
              <w:ind w:left="176"/>
              <w:rPr>
                <w:sz w:val="24"/>
                <w:szCs w:val="24"/>
              </w:rPr>
            </w:pPr>
          </w:p>
          <w:p w:rsidR="0076126D" w:rsidRPr="00B3245D" w:rsidRDefault="0076126D" w:rsidP="00A73578">
            <w:pPr>
              <w:pStyle w:val="NoSpacing"/>
              <w:ind w:left="176"/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76126D" w:rsidRPr="00107C32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107C32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ОСНОВНЫЕ ХАРАКТЕРИСТИКИ РЕКЛАМНОЙ КОНСТРУКЦИИ: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РАЗМЕРЫ: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</w:t>
            </w:r>
            <w:r>
              <w:rPr>
                <w:b/>
                <w:bCs/>
                <w:sz w:val="24"/>
                <w:szCs w:val="24"/>
              </w:rPr>
              <w:t xml:space="preserve">азмер информационного поля: 1,2х1,8 </w:t>
            </w:r>
            <w:r w:rsidRPr="00B3245D">
              <w:rPr>
                <w:b/>
                <w:bCs/>
                <w:sz w:val="24"/>
                <w:szCs w:val="24"/>
              </w:rPr>
              <w:t>м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1B7445">
              <w:rPr>
                <w:b/>
                <w:bCs/>
                <w:sz w:val="24"/>
                <w:szCs w:val="24"/>
              </w:rPr>
              <w:t>(</w:t>
            </w:r>
            <w:r w:rsidRPr="00237022">
              <w:rPr>
                <w:b/>
                <w:bCs/>
                <w:sz w:val="24"/>
                <w:szCs w:val="24"/>
              </w:rPr>
              <w:t>проект</w:t>
            </w:r>
            <w:r w:rsidRPr="001B7445">
              <w:rPr>
                <w:b/>
                <w:bCs/>
                <w:sz w:val="24"/>
                <w:szCs w:val="24"/>
              </w:rPr>
              <w:t>),</w:t>
            </w:r>
            <w:r w:rsidRPr="00B3245D">
              <w:rPr>
                <w:b/>
                <w:bCs/>
                <w:sz w:val="24"/>
                <w:szCs w:val="24"/>
              </w:rPr>
              <w:t xml:space="preserve"> </w:t>
            </w:r>
          </w:p>
          <w:p w:rsidR="0076126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- 2 </w:t>
            </w:r>
            <w:r w:rsidRPr="00B3245D">
              <w:rPr>
                <w:b/>
                <w:bCs/>
                <w:sz w:val="24"/>
                <w:szCs w:val="24"/>
              </w:rPr>
              <w:t xml:space="preserve"> сторонний</w:t>
            </w:r>
          </w:p>
          <w:p w:rsidR="0076126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 xml:space="preserve">- допустимая высота </w:t>
            </w:r>
            <w:r>
              <w:rPr>
                <w:b/>
                <w:bCs/>
                <w:sz w:val="24"/>
                <w:szCs w:val="24"/>
              </w:rPr>
              <w:t>от уровня земли: от 4 м до 4,5</w:t>
            </w:r>
            <w:r w:rsidRPr="00B3245D">
              <w:rPr>
                <w:b/>
                <w:bCs/>
                <w:sz w:val="24"/>
                <w:szCs w:val="24"/>
              </w:rPr>
              <w:t xml:space="preserve"> м;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Направление размещения от дороги. 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ТЕХНОЛОГИЯ ЗАМЕНЫ ИЗОБРАЖЕНИЯ: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бумажный постер;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виниловое полотно.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ПОДСВЕТ РЕКЛАМНОЙ КОНСТРУКЦИИ:</w:t>
            </w:r>
          </w:p>
          <w:p w:rsidR="0076126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рекламная конструкция предполагает использо</w:t>
            </w:r>
            <w:r>
              <w:rPr>
                <w:b/>
                <w:bCs/>
                <w:sz w:val="24"/>
                <w:szCs w:val="24"/>
              </w:rPr>
              <w:t xml:space="preserve">вание энергосберегающей </w:t>
            </w:r>
          </w:p>
          <w:p w:rsidR="0076126D" w:rsidRPr="00C968CC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системы </w:t>
            </w:r>
            <w:r w:rsidRPr="00B3245D">
              <w:rPr>
                <w:b/>
                <w:bCs/>
                <w:sz w:val="24"/>
                <w:szCs w:val="24"/>
              </w:rPr>
              <w:t>подсвета.</w:t>
            </w:r>
          </w:p>
        </w:tc>
      </w:tr>
    </w:tbl>
    <w:p w:rsidR="0076126D" w:rsidRDefault="0076126D" w:rsidP="00D325F0">
      <w:pPr>
        <w:rPr>
          <w:sz w:val="28"/>
          <w:szCs w:val="28"/>
          <w:lang w:val="en-US"/>
        </w:rPr>
      </w:pPr>
    </w:p>
    <w:p w:rsidR="0076126D" w:rsidRPr="00B3245D" w:rsidRDefault="0076126D" w:rsidP="00D325F0">
      <w:pPr>
        <w:rPr>
          <w:sz w:val="28"/>
          <w:szCs w:val="28"/>
        </w:rPr>
      </w:pPr>
      <w:r w:rsidRPr="00B3245D">
        <w:rPr>
          <w:sz w:val="28"/>
          <w:szCs w:val="28"/>
        </w:rPr>
        <w:t>СХЕМА РАЗ</w:t>
      </w:r>
      <w:r>
        <w:rPr>
          <w:sz w:val="28"/>
          <w:szCs w:val="28"/>
        </w:rPr>
        <w:t>МЕЩЕНИЯ РЕКЛАМНОЙ КОНСТРУКЦИИ № ТА 11</w:t>
      </w:r>
    </w:p>
    <w:p w:rsidR="0076126D" w:rsidRDefault="0076126D" w:rsidP="00D325F0">
      <w:pPr>
        <w:rPr>
          <w:sz w:val="28"/>
          <w:szCs w:val="28"/>
        </w:rPr>
      </w:pPr>
      <w:r w:rsidRPr="00B3245D">
        <w:rPr>
          <w:sz w:val="28"/>
          <w:szCs w:val="28"/>
        </w:rPr>
        <w:t xml:space="preserve">По адресу: </w:t>
      </w:r>
      <w:r>
        <w:rPr>
          <w:sz w:val="28"/>
          <w:szCs w:val="28"/>
        </w:rPr>
        <w:t>р.п. Тайтурка, на опоре освещения в р-не пересечения ул. Пеньковского и ул. Фрунзе</w:t>
      </w:r>
    </w:p>
    <w:p w:rsidR="0076126D" w:rsidRPr="00B3245D" w:rsidRDefault="0076126D" w:rsidP="00D325F0"/>
    <w:tbl>
      <w:tblPr>
        <w:tblW w:w="0" w:type="auto"/>
        <w:tblInd w:w="-106" w:type="dxa"/>
        <w:tblLook w:val="00A0"/>
      </w:tblPr>
      <w:tblGrid>
        <w:gridCol w:w="12644"/>
        <w:gridCol w:w="464"/>
        <w:gridCol w:w="8654"/>
      </w:tblGrid>
      <w:tr w:rsidR="0076126D" w:rsidRPr="00B3245D">
        <w:tc>
          <w:tcPr>
            <w:tcW w:w="12644" w:type="dxa"/>
          </w:tcPr>
          <w:p w:rsidR="0076126D" w:rsidRPr="00222CEC" w:rsidRDefault="0076126D" w:rsidP="00A73578">
            <w:r>
              <w:rPr>
                <w:noProof/>
                <w:lang w:eastAsia="ru-RU"/>
              </w:rPr>
              <w:pict>
                <v:shape id="Рисунок 52" o:spid="_x0000_i1055" type="#_x0000_t75" style="width:535.5pt;height:339.75pt;visibility:visible">
                  <v:imagedata r:id="rId31" o:title=""/>
                </v:shape>
              </w:pict>
            </w:r>
          </w:p>
        </w:tc>
        <w:tc>
          <w:tcPr>
            <w:tcW w:w="464" w:type="dxa"/>
          </w:tcPr>
          <w:p w:rsidR="0076126D" w:rsidRPr="00B3245D" w:rsidRDefault="0076126D" w:rsidP="00A73578">
            <w:pPr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76126D" w:rsidRPr="00B3245D" w:rsidRDefault="0076126D" w:rsidP="00A73578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тип РК</w:t>
            </w:r>
          </w:p>
          <w:p w:rsidR="0076126D" w:rsidRPr="00B3245D" w:rsidRDefault="0076126D" w:rsidP="00A73578">
            <w:pPr>
              <w:rPr>
                <w:sz w:val="24"/>
                <w:szCs w:val="24"/>
              </w:rPr>
            </w:pPr>
            <w:r w:rsidRPr="005B2687">
              <w:rPr>
                <w:noProof/>
                <w:sz w:val="24"/>
                <w:szCs w:val="24"/>
                <w:lang w:eastAsia="ru-RU"/>
              </w:rPr>
              <w:pict>
                <v:shape id="Рисунок 47" o:spid="_x0000_i1056" type="#_x0000_t75" style="width:243pt;height:306pt;visibility:visible">
                  <v:imagedata r:id="rId25" o:title=""/>
                </v:shape>
              </w:pict>
            </w:r>
          </w:p>
        </w:tc>
      </w:tr>
      <w:tr w:rsidR="0076126D" w:rsidRPr="00B3245D">
        <w:trPr>
          <w:trHeight w:val="7149"/>
        </w:trPr>
        <w:tc>
          <w:tcPr>
            <w:tcW w:w="12644" w:type="dxa"/>
          </w:tcPr>
          <w:p w:rsidR="0076126D" w:rsidRDefault="0076126D" w:rsidP="00A73578">
            <w:pPr>
              <w:rPr>
                <w:sz w:val="24"/>
                <w:szCs w:val="24"/>
              </w:rPr>
            </w:pPr>
          </w:p>
          <w:p w:rsidR="0076126D" w:rsidRDefault="0076126D" w:rsidP="00A73578">
            <w:pPr>
              <w:rPr>
                <w:sz w:val="24"/>
                <w:szCs w:val="24"/>
                <w:lang w:val="en-US"/>
              </w:rPr>
            </w:pPr>
            <w:r w:rsidRPr="00B3245D">
              <w:rPr>
                <w:sz w:val="24"/>
                <w:szCs w:val="24"/>
              </w:rPr>
              <w:t>Карта</w:t>
            </w:r>
          </w:p>
          <w:p w:rsidR="0076126D" w:rsidRPr="0026561A" w:rsidRDefault="0076126D" w:rsidP="00A73578">
            <w:pPr>
              <w:rPr>
                <w:sz w:val="24"/>
                <w:szCs w:val="24"/>
                <w:lang w:val="en-US"/>
              </w:rPr>
            </w:pPr>
            <w:r w:rsidRPr="005B2687">
              <w:rPr>
                <w:noProof/>
                <w:sz w:val="24"/>
                <w:szCs w:val="24"/>
                <w:lang w:eastAsia="ru-RU"/>
              </w:rPr>
              <w:pict>
                <v:shape id="Рисунок 53" o:spid="_x0000_i1057" type="#_x0000_t75" style="width:535.5pt;height:318pt;visibility:visible">
                  <v:imagedata r:id="rId32" o:title="" croptop="2850f"/>
                </v:shape>
              </w:pict>
            </w:r>
          </w:p>
        </w:tc>
        <w:tc>
          <w:tcPr>
            <w:tcW w:w="464" w:type="dxa"/>
          </w:tcPr>
          <w:p w:rsidR="0076126D" w:rsidRPr="00B3245D" w:rsidRDefault="0076126D" w:rsidP="00A73578">
            <w:pPr>
              <w:pStyle w:val="NoSpacing"/>
              <w:ind w:left="176"/>
              <w:rPr>
                <w:sz w:val="24"/>
                <w:szCs w:val="24"/>
              </w:rPr>
            </w:pPr>
          </w:p>
          <w:p w:rsidR="0076126D" w:rsidRPr="00B3245D" w:rsidRDefault="0076126D" w:rsidP="00A73578">
            <w:pPr>
              <w:pStyle w:val="NoSpacing"/>
              <w:ind w:left="176"/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76126D" w:rsidRPr="00107C32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107C32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ОСНОВНЫЕ ХАРАКТЕРИСТИКИ РЕКЛАМНОЙ КОНСТРУКЦИИ: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РАЗМЕРЫ: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</w:t>
            </w:r>
            <w:r>
              <w:rPr>
                <w:b/>
                <w:bCs/>
                <w:sz w:val="24"/>
                <w:szCs w:val="24"/>
              </w:rPr>
              <w:t xml:space="preserve">азмер информационного поля: 1,2х1,8 </w:t>
            </w:r>
            <w:r w:rsidRPr="00B3245D">
              <w:rPr>
                <w:b/>
                <w:bCs/>
                <w:sz w:val="24"/>
                <w:szCs w:val="24"/>
              </w:rPr>
              <w:t>м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1B7445">
              <w:rPr>
                <w:b/>
                <w:bCs/>
                <w:sz w:val="24"/>
                <w:szCs w:val="24"/>
              </w:rPr>
              <w:t>(</w:t>
            </w:r>
            <w:r w:rsidRPr="00237022">
              <w:rPr>
                <w:b/>
                <w:bCs/>
                <w:sz w:val="24"/>
                <w:szCs w:val="24"/>
              </w:rPr>
              <w:t>проект</w:t>
            </w:r>
            <w:r w:rsidRPr="001B7445">
              <w:rPr>
                <w:b/>
                <w:bCs/>
                <w:sz w:val="24"/>
                <w:szCs w:val="24"/>
              </w:rPr>
              <w:t>),</w:t>
            </w:r>
            <w:r w:rsidRPr="00B3245D">
              <w:rPr>
                <w:b/>
                <w:bCs/>
                <w:sz w:val="24"/>
                <w:szCs w:val="24"/>
              </w:rPr>
              <w:t xml:space="preserve"> </w:t>
            </w:r>
          </w:p>
          <w:p w:rsidR="0076126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- 2 </w:t>
            </w:r>
            <w:r w:rsidRPr="00B3245D">
              <w:rPr>
                <w:b/>
                <w:bCs/>
                <w:sz w:val="24"/>
                <w:szCs w:val="24"/>
              </w:rPr>
              <w:t xml:space="preserve"> сторонний</w:t>
            </w:r>
          </w:p>
          <w:p w:rsidR="0076126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 xml:space="preserve">- допустимая высота </w:t>
            </w:r>
            <w:r>
              <w:rPr>
                <w:b/>
                <w:bCs/>
                <w:sz w:val="24"/>
                <w:szCs w:val="24"/>
              </w:rPr>
              <w:t>от уровня земли: от 4 м до 4,5</w:t>
            </w:r>
            <w:r w:rsidRPr="00B3245D">
              <w:rPr>
                <w:b/>
                <w:bCs/>
                <w:sz w:val="24"/>
                <w:szCs w:val="24"/>
              </w:rPr>
              <w:t xml:space="preserve"> м;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Направление размещения от дороги. 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ТЕХНОЛОГИЯ ЗАМЕНЫ ИЗОБРАЖЕНИЯ: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бумажный постер;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виниловое полотно.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ПОДСВЕТ РЕКЛАМНОЙ КОНСТРУКЦИИ:</w:t>
            </w:r>
          </w:p>
          <w:p w:rsidR="0076126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рекламная конструкция предполагает использо</w:t>
            </w:r>
            <w:r>
              <w:rPr>
                <w:b/>
                <w:bCs/>
                <w:sz w:val="24"/>
                <w:szCs w:val="24"/>
              </w:rPr>
              <w:t xml:space="preserve">вание энергосберегающей </w:t>
            </w:r>
          </w:p>
          <w:p w:rsidR="0076126D" w:rsidRPr="00C968CC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системы </w:t>
            </w:r>
            <w:r w:rsidRPr="00B3245D">
              <w:rPr>
                <w:b/>
                <w:bCs/>
                <w:sz w:val="24"/>
                <w:szCs w:val="24"/>
              </w:rPr>
              <w:t>подсвета.</w:t>
            </w:r>
          </w:p>
        </w:tc>
      </w:tr>
    </w:tbl>
    <w:p w:rsidR="0076126D" w:rsidRPr="00B3245D" w:rsidRDefault="0076126D" w:rsidP="00D325F0">
      <w:pPr>
        <w:rPr>
          <w:sz w:val="28"/>
          <w:szCs w:val="28"/>
        </w:rPr>
      </w:pPr>
      <w:r w:rsidRPr="00B3245D">
        <w:rPr>
          <w:sz w:val="28"/>
          <w:szCs w:val="28"/>
        </w:rPr>
        <w:t>СХЕМА РАЗ</w:t>
      </w:r>
      <w:r>
        <w:rPr>
          <w:sz w:val="28"/>
          <w:szCs w:val="28"/>
        </w:rPr>
        <w:t>МЕЩЕНИЯ РЕКЛАМНОЙ КОНСТРУКЦИИ № ТА 12</w:t>
      </w:r>
    </w:p>
    <w:p w:rsidR="0076126D" w:rsidRDefault="0076126D" w:rsidP="00D325F0">
      <w:pPr>
        <w:rPr>
          <w:sz w:val="28"/>
          <w:szCs w:val="28"/>
        </w:rPr>
      </w:pPr>
      <w:r w:rsidRPr="00B3245D">
        <w:rPr>
          <w:sz w:val="28"/>
          <w:szCs w:val="28"/>
        </w:rPr>
        <w:t xml:space="preserve">По адресу: </w:t>
      </w:r>
      <w:r>
        <w:rPr>
          <w:sz w:val="28"/>
          <w:szCs w:val="28"/>
        </w:rPr>
        <w:t>р.п. Тайтурка, на опоре освещения по ул. Пеньковского, в р-не здания аптеки</w:t>
      </w:r>
    </w:p>
    <w:p w:rsidR="0076126D" w:rsidRPr="00B3245D" w:rsidRDefault="0076126D" w:rsidP="00D325F0"/>
    <w:tbl>
      <w:tblPr>
        <w:tblW w:w="0" w:type="auto"/>
        <w:tblInd w:w="-106" w:type="dxa"/>
        <w:tblLook w:val="00A0"/>
      </w:tblPr>
      <w:tblGrid>
        <w:gridCol w:w="12644"/>
        <w:gridCol w:w="464"/>
        <w:gridCol w:w="8654"/>
      </w:tblGrid>
      <w:tr w:rsidR="0076126D" w:rsidRPr="00B3245D">
        <w:tc>
          <w:tcPr>
            <w:tcW w:w="12644" w:type="dxa"/>
          </w:tcPr>
          <w:p w:rsidR="0076126D" w:rsidRPr="00222CEC" w:rsidRDefault="0076126D" w:rsidP="00A73578">
            <w:r>
              <w:rPr>
                <w:noProof/>
                <w:lang w:eastAsia="ru-RU"/>
              </w:rPr>
              <w:pict>
                <v:shape id="Рисунок 54" o:spid="_x0000_i1058" type="#_x0000_t75" style="width:540pt;height:336.75pt;visibility:visible">
                  <v:imagedata r:id="rId33" o:title=""/>
                </v:shape>
              </w:pict>
            </w:r>
          </w:p>
        </w:tc>
        <w:tc>
          <w:tcPr>
            <w:tcW w:w="464" w:type="dxa"/>
          </w:tcPr>
          <w:p w:rsidR="0076126D" w:rsidRPr="00B3245D" w:rsidRDefault="0076126D" w:rsidP="00A73578">
            <w:pPr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76126D" w:rsidRPr="00B3245D" w:rsidRDefault="0076126D" w:rsidP="00A73578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тип РК</w:t>
            </w:r>
          </w:p>
          <w:p w:rsidR="0076126D" w:rsidRPr="00B3245D" w:rsidRDefault="0076126D" w:rsidP="00A73578">
            <w:pPr>
              <w:rPr>
                <w:sz w:val="24"/>
                <w:szCs w:val="24"/>
              </w:rPr>
            </w:pPr>
            <w:r w:rsidRPr="005B2687">
              <w:rPr>
                <w:noProof/>
                <w:sz w:val="24"/>
                <w:szCs w:val="24"/>
                <w:lang w:eastAsia="ru-RU"/>
              </w:rPr>
              <w:pict>
                <v:shape id="Рисунок 49" o:spid="_x0000_i1059" type="#_x0000_t75" style="width:243pt;height:306pt;visibility:visible">
                  <v:imagedata r:id="rId25" o:title=""/>
                </v:shape>
              </w:pict>
            </w:r>
          </w:p>
        </w:tc>
      </w:tr>
      <w:tr w:rsidR="0076126D" w:rsidRPr="00B3245D">
        <w:trPr>
          <w:trHeight w:val="7149"/>
        </w:trPr>
        <w:tc>
          <w:tcPr>
            <w:tcW w:w="12644" w:type="dxa"/>
          </w:tcPr>
          <w:p w:rsidR="0076126D" w:rsidRDefault="0076126D" w:rsidP="00A73578">
            <w:pPr>
              <w:rPr>
                <w:sz w:val="24"/>
                <w:szCs w:val="24"/>
              </w:rPr>
            </w:pPr>
          </w:p>
          <w:p w:rsidR="0076126D" w:rsidRDefault="0076126D" w:rsidP="00A73578">
            <w:pPr>
              <w:rPr>
                <w:sz w:val="24"/>
                <w:szCs w:val="24"/>
                <w:lang w:val="en-US"/>
              </w:rPr>
            </w:pPr>
            <w:r w:rsidRPr="00B3245D">
              <w:rPr>
                <w:sz w:val="24"/>
                <w:szCs w:val="24"/>
              </w:rPr>
              <w:t>Карта</w:t>
            </w:r>
          </w:p>
          <w:p w:rsidR="0076126D" w:rsidRPr="0026561A" w:rsidRDefault="0076126D" w:rsidP="00A73578">
            <w:pPr>
              <w:rPr>
                <w:sz w:val="24"/>
                <w:szCs w:val="24"/>
                <w:lang w:val="en-US"/>
              </w:rPr>
            </w:pPr>
            <w:r w:rsidRPr="005B2687">
              <w:rPr>
                <w:noProof/>
                <w:sz w:val="24"/>
                <w:szCs w:val="24"/>
                <w:lang w:eastAsia="ru-RU"/>
              </w:rPr>
              <w:pict>
                <v:shape id="Рисунок 55" o:spid="_x0000_i1060" type="#_x0000_t75" style="width:535.5pt;height:332.25pt;visibility:visible">
                  <v:imagedata r:id="rId34" o:title="" croptop="2613f"/>
                </v:shape>
              </w:pict>
            </w:r>
          </w:p>
        </w:tc>
        <w:tc>
          <w:tcPr>
            <w:tcW w:w="464" w:type="dxa"/>
          </w:tcPr>
          <w:p w:rsidR="0076126D" w:rsidRPr="00B3245D" w:rsidRDefault="0076126D" w:rsidP="00A73578">
            <w:pPr>
              <w:pStyle w:val="NoSpacing"/>
              <w:ind w:left="176"/>
              <w:rPr>
                <w:sz w:val="24"/>
                <w:szCs w:val="24"/>
              </w:rPr>
            </w:pPr>
          </w:p>
          <w:p w:rsidR="0076126D" w:rsidRPr="00B3245D" w:rsidRDefault="0076126D" w:rsidP="00A73578">
            <w:pPr>
              <w:pStyle w:val="NoSpacing"/>
              <w:ind w:left="176"/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76126D" w:rsidRPr="00107C32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107C32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ОСНОВНЫЕ ХАРАКТЕРИСТИКИ РЕКЛАМНОЙ КОНСТРУКЦИИ: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РАЗМЕРЫ: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</w:t>
            </w:r>
            <w:r>
              <w:rPr>
                <w:b/>
                <w:bCs/>
                <w:sz w:val="24"/>
                <w:szCs w:val="24"/>
              </w:rPr>
              <w:t xml:space="preserve">азмер информационного поля: 1,2х1,8 </w:t>
            </w:r>
            <w:r w:rsidRPr="00B3245D">
              <w:rPr>
                <w:b/>
                <w:bCs/>
                <w:sz w:val="24"/>
                <w:szCs w:val="24"/>
              </w:rPr>
              <w:t>м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1B7445">
              <w:rPr>
                <w:b/>
                <w:bCs/>
                <w:sz w:val="24"/>
                <w:szCs w:val="24"/>
              </w:rPr>
              <w:t>(</w:t>
            </w:r>
            <w:r w:rsidRPr="00237022">
              <w:rPr>
                <w:b/>
                <w:bCs/>
                <w:sz w:val="24"/>
                <w:szCs w:val="24"/>
              </w:rPr>
              <w:t>проект</w:t>
            </w:r>
            <w:r w:rsidRPr="001B7445">
              <w:rPr>
                <w:b/>
                <w:bCs/>
                <w:sz w:val="24"/>
                <w:szCs w:val="24"/>
              </w:rPr>
              <w:t>),</w:t>
            </w:r>
            <w:r w:rsidRPr="00B3245D">
              <w:rPr>
                <w:b/>
                <w:bCs/>
                <w:sz w:val="24"/>
                <w:szCs w:val="24"/>
              </w:rPr>
              <w:t xml:space="preserve"> </w:t>
            </w:r>
          </w:p>
          <w:p w:rsidR="0076126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- 2 </w:t>
            </w:r>
            <w:r w:rsidRPr="00B3245D">
              <w:rPr>
                <w:b/>
                <w:bCs/>
                <w:sz w:val="24"/>
                <w:szCs w:val="24"/>
              </w:rPr>
              <w:t xml:space="preserve"> сторонний</w:t>
            </w:r>
          </w:p>
          <w:p w:rsidR="0076126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 xml:space="preserve">- допустимая высота </w:t>
            </w:r>
            <w:r>
              <w:rPr>
                <w:b/>
                <w:bCs/>
                <w:sz w:val="24"/>
                <w:szCs w:val="24"/>
              </w:rPr>
              <w:t>от уровня земли: от 4 м до 4,5</w:t>
            </w:r>
            <w:r w:rsidRPr="00B3245D">
              <w:rPr>
                <w:b/>
                <w:bCs/>
                <w:sz w:val="24"/>
                <w:szCs w:val="24"/>
              </w:rPr>
              <w:t xml:space="preserve"> м;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Направление размещения от дороги. 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ТЕХНОЛОГИЯ ЗАМЕНЫ ИЗОБРАЖЕНИЯ: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бумажный постер;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виниловое полотно.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ПОДСВЕТ РЕКЛАМНОЙ КОНСТРУКЦИИ:</w:t>
            </w:r>
          </w:p>
          <w:p w:rsidR="0076126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рекламная конструкция предполагает использо</w:t>
            </w:r>
            <w:r>
              <w:rPr>
                <w:b/>
                <w:bCs/>
                <w:sz w:val="24"/>
                <w:szCs w:val="24"/>
              </w:rPr>
              <w:t xml:space="preserve">вание энергосберегающей </w:t>
            </w:r>
          </w:p>
          <w:p w:rsidR="0076126D" w:rsidRPr="00C968CC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системы </w:t>
            </w:r>
            <w:r w:rsidRPr="00B3245D">
              <w:rPr>
                <w:b/>
                <w:bCs/>
                <w:sz w:val="24"/>
                <w:szCs w:val="24"/>
              </w:rPr>
              <w:t>подсвета.</w:t>
            </w:r>
          </w:p>
        </w:tc>
      </w:tr>
    </w:tbl>
    <w:p w:rsidR="0076126D" w:rsidRPr="00B3245D" w:rsidRDefault="0076126D" w:rsidP="00D325F0">
      <w:pPr>
        <w:rPr>
          <w:sz w:val="28"/>
          <w:szCs w:val="28"/>
        </w:rPr>
      </w:pPr>
      <w:r w:rsidRPr="00B3245D">
        <w:rPr>
          <w:sz w:val="28"/>
          <w:szCs w:val="28"/>
        </w:rPr>
        <w:t>СХЕМА РАЗ</w:t>
      </w:r>
      <w:r>
        <w:rPr>
          <w:sz w:val="28"/>
          <w:szCs w:val="28"/>
        </w:rPr>
        <w:t>МЕЩЕНИЯ РЕКЛАМНОЙ КОНСТРУКЦИИ № ТА 13</w:t>
      </w:r>
    </w:p>
    <w:p w:rsidR="0076126D" w:rsidRDefault="0076126D" w:rsidP="00D325F0">
      <w:pPr>
        <w:rPr>
          <w:sz w:val="28"/>
          <w:szCs w:val="28"/>
        </w:rPr>
      </w:pPr>
      <w:r w:rsidRPr="00B3245D">
        <w:rPr>
          <w:sz w:val="28"/>
          <w:szCs w:val="28"/>
        </w:rPr>
        <w:t xml:space="preserve">По адресу: </w:t>
      </w:r>
      <w:r>
        <w:rPr>
          <w:sz w:val="28"/>
          <w:szCs w:val="28"/>
        </w:rPr>
        <w:t>р.п. Тайтурка, на опоре освещения по ул. Пеньковского, в р-не д. № 15</w:t>
      </w:r>
    </w:p>
    <w:p w:rsidR="0076126D" w:rsidRPr="00B3245D" w:rsidRDefault="0076126D" w:rsidP="00D325F0"/>
    <w:tbl>
      <w:tblPr>
        <w:tblW w:w="0" w:type="auto"/>
        <w:tblInd w:w="-106" w:type="dxa"/>
        <w:tblLook w:val="00A0"/>
      </w:tblPr>
      <w:tblGrid>
        <w:gridCol w:w="12644"/>
        <w:gridCol w:w="464"/>
        <w:gridCol w:w="8654"/>
      </w:tblGrid>
      <w:tr w:rsidR="0076126D" w:rsidRPr="00B3245D">
        <w:tc>
          <w:tcPr>
            <w:tcW w:w="12644" w:type="dxa"/>
          </w:tcPr>
          <w:p w:rsidR="0076126D" w:rsidRPr="00222CEC" w:rsidRDefault="0076126D" w:rsidP="00A73578">
            <w:r>
              <w:rPr>
                <w:noProof/>
                <w:lang w:eastAsia="ru-RU"/>
              </w:rPr>
              <w:pict>
                <v:shape id="Рисунок 56" o:spid="_x0000_i1061" type="#_x0000_t75" style="width:542.25pt;height:338.25pt;visibility:visible">
                  <v:imagedata r:id="rId35" o:title=""/>
                </v:shape>
              </w:pict>
            </w:r>
          </w:p>
        </w:tc>
        <w:tc>
          <w:tcPr>
            <w:tcW w:w="464" w:type="dxa"/>
          </w:tcPr>
          <w:p w:rsidR="0076126D" w:rsidRPr="00B3245D" w:rsidRDefault="0076126D" w:rsidP="00A73578">
            <w:pPr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76126D" w:rsidRPr="00B3245D" w:rsidRDefault="0076126D" w:rsidP="00A73578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тип РК</w:t>
            </w:r>
          </w:p>
          <w:p w:rsidR="0076126D" w:rsidRPr="00B3245D" w:rsidRDefault="0076126D" w:rsidP="00A73578">
            <w:pPr>
              <w:rPr>
                <w:sz w:val="24"/>
                <w:szCs w:val="24"/>
              </w:rPr>
            </w:pPr>
            <w:r w:rsidRPr="005B2687">
              <w:rPr>
                <w:noProof/>
                <w:sz w:val="24"/>
                <w:szCs w:val="24"/>
                <w:lang w:eastAsia="ru-RU"/>
              </w:rPr>
              <w:pict>
                <v:shape id="Рисунок 50" o:spid="_x0000_i1062" type="#_x0000_t75" style="width:243pt;height:306pt;visibility:visible">
                  <v:imagedata r:id="rId25" o:title=""/>
                </v:shape>
              </w:pict>
            </w:r>
          </w:p>
        </w:tc>
      </w:tr>
      <w:tr w:rsidR="0076126D" w:rsidRPr="00B3245D">
        <w:trPr>
          <w:trHeight w:val="7149"/>
        </w:trPr>
        <w:tc>
          <w:tcPr>
            <w:tcW w:w="12644" w:type="dxa"/>
          </w:tcPr>
          <w:p w:rsidR="0076126D" w:rsidRDefault="0076126D" w:rsidP="00A73578">
            <w:pPr>
              <w:rPr>
                <w:sz w:val="24"/>
                <w:szCs w:val="24"/>
              </w:rPr>
            </w:pPr>
          </w:p>
          <w:p w:rsidR="0076126D" w:rsidRDefault="0076126D" w:rsidP="00A73578">
            <w:pPr>
              <w:rPr>
                <w:sz w:val="24"/>
                <w:szCs w:val="24"/>
                <w:lang w:val="en-US"/>
              </w:rPr>
            </w:pPr>
            <w:r w:rsidRPr="00B3245D">
              <w:rPr>
                <w:sz w:val="24"/>
                <w:szCs w:val="24"/>
              </w:rPr>
              <w:t>Карта</w:t>
            </w:r>
          </w:p>
          <w:p w:rsidR="0076126D" w:rsidRPr="0026561A" w:rsidRDefault="0076126D" w:rsidP="00A73578">
            <w:pPr>
              <w:rPr>
                <w:sz w:val="24"/>
                <w:szCs w:val="24"/>
                <w:lang w:val="en-US"/>
              </w:rPr>
            </w:pPr>
            <w:r w:rsidRPr="005B2687">
              <w:rPr>
                <w:noProof/>
                <w:sz w:val="24"/>
                <w:szCs w:val="24"/>
                <w:lang w:eastAsia="ru-RU"/>
              </w:rPr>
              <w:pict>
                <v:shape id="Рисунок 57" o:spid="_x0000_i1063" type="#_x0000_t75" style="width:542.25pt;height:314.25pt;visibility:visible">
                  <v:imagedata r:id="rId36" o:title="" cropbottom="5533f"/>
                </v:shape>
              </w:pict>
            </w:r>
          </w:p>
        </w:tc>
        <w:tc>
          <w:tcPr>
            <w:tcW w:w="464" w:type="dxa"/>
          </w:tcPr>
          <w:p w:rsidR="0076126D" w:rsidRPr="00B3245D" w:rsidRDefault="0076126D" w:rsidP="00A73578">
            <w:pPr>
              <w:pStyle w:val="NoSpacing"/>
              <w:ind w:left="176"/>
              <w:rPr>
                <w:sz w:val="24"/>
                <w:szCs w:val="24"/>
              </w:rPr>
            </w:pPr>
          </w:p>
          <w:p w:rsidR="0076126D" w:rsidRPr="00B3245D" w:rsidRDefault="0076126D" w:rsidP="00A73578">
            <w:pPr>
              <w:pStyle w:val="NoSpacing"/>
              <w:ind w:left="176"/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76126D" w:rsidRPr="00107C32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107C32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ОСНОВНЫЕ ХАРАКТЕРИСТИКИ РЕКЛАМНОЙ КОНСТРУКЦИИ: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РАЗМЕРЫ: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</w:t>
            </w:r>
            <w:r>
              <w:rPr>
                <w:b/>
                <w:bCs/>
                <w:sz w:val="24"/>
                <w:szCs w:val="24"/>
              </w:rPr>
              <w:t xml:space="preserve">азмер информационного поля: 1,2х1,8 </w:t>
            </w:r>
            <w:r w:rsidRPr="00B3245D">
              <w:rPr>
                <w:b/>
                <w:bCs/>
                <w:sz w:val="24"/>
                <w:szCs w:val="24"/>
              </w:rPr>
              <w:t>м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1B7445">
              <w:rPr>
                <w:b/>
                <w:bCs/>
                <w:sz w:val="24"/>
                <w:szCs w:val="24"/>
              </w:rPr>
              <w:t>(</w:t>
            </w:r>
            <w:r w:rsidRPr="00237022">
              <w:rPr>
                <w:b/>
                <w:bCs/>
                <w:sz w:val="24"/>
                <w:szCs w:val="24"/>
              </w:rPr>
              <w:t>проект</w:t>
            </w:r>
            <w:r w:rsidRPr="001B7445">
              <w:rPr>
                <w:b/>
                <w:bCs/>
                <w:sz w:val="24"/>
                <w:szCs w:val="24"/>
              </w:rPr>
              <w:t>),</w:t>
            </w:r>
            <w:r w:rsidRPr="00B3245D">
              <w:rPr>
                <w:b/>
                <w:bCs/>
                <w:sz w:val="24"/>
                <w:szCs w:val="24"/>
              </w:rPr>
              <w:t xml:space="preserve"> </w:t>
            </w:r>
          </w:p>
          <w:p w:rsidR="0076126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- 2 </w:t>
            </w:r>
            <w:r w:rsidRPr="00B3245D">
              <w:rPr>
                <w:b/>
                <w:bCs/>
                <w:sz w:val="24"/>
                <w:szCs w:val="24"/>
              </w:rPr>
              <w:t xml:space="preserve"> сторонний</w:t>
            </w:r>
          </w:p>
          <w:p w:rsidR="0076126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 xml:space="preserve">- допустимая высота </w:t>
            </w:r>
            <w:r>
              <w:rPr>
                <w:b/>
                <w:bCs/>
                <w:sz w:val="24"/>
                <w:szCs w:val="24"/>
              </w:rPr>
              <w:t>от уровня земли: от 4 м до 4,5</w:t>
            </w:r>
            <w:r w:rsidRPr="00B3245D">
              <w:rPr>
                <w:b/>
                <w:bCs/>
                <w:sz w:val="24"/>
                <w:szCs w:val="24"/>
              </w:rPr>
              <w:t xml:space="preserve"> м;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Направление размещения от дороги. 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ТЕХНОЛОГИЯ ЗАМЕНЫ ИЗОБРАЖЕНИЯ: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бумажный постер;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виниловое полотно.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ПОДСВЕТ РЕКЛАМНОЙ КОНСТРУКЦИИ:</w:t>
            </w:r>
          </w:p>
          <w:p w:rsidR="0076126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рекламная конструкция предполагает использо</w:t>
            </w:r>
            <w:r>
              <w:rPr>
                <w:b/>
                <w:bCs/>
                <w:sz w:val="24"/>
                <w:szCs w:val="24"/>
              </w:rPr>
              <w:t xml:space="preserve">вание энергосберегающей </w:t>
            </w:r>
          </w:p>
          <w:p w:rsidR="0076126D" w:rsidRPr="00C968CC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системы </w:t>
            </w:r>
            <w:r w:rsidRPr="00B3245D">
              <w:rPr>
                <w:b/>
                <w:bCs/>
                <w:sz w:val="24"/>
                <w:szCs w:val="24"/>
              </w:rPr>
              <w:t>подсвета.</w:t>
            </w:r>
          </w:p>
        </w:tc>
      </w:tr>
    </w:tbl>
    <w:p w:rsidR="0076126D" w:rsidRPr="00B3245D" w:rsidRDefault="0076126D" w:rsidP="00D325F0">
      <w:pPr>
        <w:rPr>
          <w:sz w:val="28"/>
          <w:szCs w:val="28"/>
        </w:rPr>
      </w:pPr>
      <w:r w:rsidRPr="00B3245D">
        <w:rPr>
          <w:sz w:val="28"/>
          <w:szCs w:val="28"/>
        </w:rPr>
        <w:t>СХЕМА РАЗ</w:t>
      </w:r>
      <w:r>
        <w:rPr>
          <w:sz w:val="28"/>
          <w:szCs w:val="28"/>
        </w:rPr>
        <w:t>МЕЩЕНИЯ РЕКЛАМНОЙ КОНСТРУКЦИИ № ТА 14</w:t>
      </w:r>
    </w:p>
    <w:p w:rsidR="0076126D" w:rsidRDefault="0076126D" w:rsidP="00D325F0">
      <w:pPr>
        <w:rPr>
          <w:sz w:val="28"/>
          <w:szCs w:val="28"/>
        </w:rPr>
      </w:pPr>
      <w:r w:rsidRPr="00B3245D">
        <w:rPr>
          <w:sz w:val="28"/>
          <w:szCs w:val="28"/>
        </w:rPr>
        <w:t xml:space="preserve">По адресу: </w:t>
      </w:r>
      <w:r>
        <w:rPr>
          <w:sz w:val="28"/>
          <w:szCs w:val="28"/>
        </w:rPr>
        <w:t>р.п. Тайтурка, на опоре освещения в р-не пересечения ул. Пеньковского и ул. Победы</w:t>
      </w:r>
    </w:p>
    <w:p w:rsidR="0076126D" w:rsidRPr="00B3245D" w:rsidRDefault="0076126D" w:rsidP="00D325F0"/>
    <w:tbl>
      <w:tblPr>
        <w:tblW w:w="0" w:type="auto"/>
        <w:tblInd w:w="-106" w:type="dxa"/>
        <w:tblLook w:val="00A0"/>
      </w:tblPr>
      <w:tblGrid>
        <w:gridCol w:w="12644"/>
        <w:gridCol w:w="464"/>
        <w:gridCol w:w="8654"/>
      </w:tblGrid>
      <w:tr w:rsidR="0076126D" w:rsidRPr="00B3245D">
        <w:tc>
          <w:tcPr>
            <w:tcW w:w="12644" w:type="dxa"/>
          </w:tcPr>
          <w:p w:rsidR="0076126D" w:rsidRPr="00222CEC" w:rsidRDefault="0076126D" w:rsidP="00A73578">
            <w:r>
              <w:rPr>
                <w:noProof/>
                <w:lang w:eastAsia="ru-RU"/>
              </w:rPr>
              <w:pict>
                <v:shape id="Рисунок 58" o:spid="_x0000_i1064" type="#_x0000_t75" style="width:539.25pt;height:336.75pt;visibility:visible">
                  <v:imagedata r:id="rId37" o:title=""/>
                </v:shape>
              </w:pict>
            </w:r>
          </w:p>
        </w:tc>
        <w:tc>
          <w:tcPr>
            <w:tcW w:w="464" w:type="dxa"/>
          </w:tcPr>
          <w:p w:rsidR="0076126D" w:rsidRPr="00B3245D" w:rsidRDefault="0076126D" w:rsidP="00A73578">
            <w:pPr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76126D" w:rsidRPr="00B3245D" w:rsidRDefault="0076126D" w:rsidP="00A73578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тип РК</w:t>
            </w:r>
          </w:p>
          <w:p w:rsidR="0076126D" w:rsidRPr="00B3245D" w:rsidRDefault="0076126D" w:rsidP="00A73578">
            <w:pPr>
              <w:rPr>
                <w:sz w:val="24"/>
                <w:szCs w:val="24"/>
              </w:rPr>
            </w:pPr>
            <w:r w:rsidRPr="005B2687">
              <w:rPr>
                <w:noProof/>
                <w:sz w:val="24"/>
                <w:szCs w:val="24"/>
                <w:lang w:eastAsia="ru-RU"/>
              </w:rPr>
              <w:pict>
                <v:shape id="Рисунок 51" o:spid="_x0000_i1065" type="#_x0000_t75" style="width:243pt;height:306pt;visibility:visible">
                  <v:imagedata r:id="rId25" o:title=""/>
                </v:shape>
              </w:pict>
            </w:r>
          </w:p>
        </w:tc>
      </w:tr>
      <w:tr w:rsidR="0076126D" w:rsidRPr="00B3245D">
        <w:trPr>
          <w:trHeight w:val="7149"/>
        </w:trPr>
        <w:tc>
          <w:tcPr>
            <w:tcW w:w="12644" w:type="dxa"/>
          </w:tcPr>
          <w:p w:rsidR="0076126D" w:rsidRDefault="0076126D" w:rsidP="00A73578">
            <w:pPr>
              <w:rPr>
                <w:sz w:val="24"/>
                <w:szCs w:val="24"/>
              </w:rPr>
            </w:pPr>
          </w:p>
          <w:p w:rsidR="0076126D" w:rsidRDefault="0076126D" w:rsidP="00A73578">
            <w:pPr>
              <w:rPr>
                <w:sz w:val="24"/>
                <w:szCs w:val="24"/>
                <w:lang w:val="en-US"/>
              </w:rPr>
            </w:pPr>
            <w:r w:rsidRPr="00B3245D">
              <w:rPr>
                <w:sz w:val="24"/>
                <w:szCs w:val="24"/>
              </w:rPr>
              <w:t>Карта</w:t>
            </w:r>
          </w:p>
          <w:p w:rsidR="0076126D" w:rsidRPr="0026561A" w:rsidRDefault="0076126D" w:rsidP="00A73578">
            <w:pPr>
              <w:rPr>
                <w:sz w:val="24"/>
                <w:szCs w:val="24"/>
                <w:lang w:val="en-US"/>
              </w:rPr>
            </w:pPr>
            <w:r w:rsidRPr="005B2687">
              <w:rPr>
                <w:noProof/>
                <w:sz w:val="24"/>
                <w:szCs w:val="24"/>
                <w:lang w:eastAsia="ru-RU"/>
              </w:rPr>
              <w:pict>
                <v:shape id="Рисунок 59" o:spid="_x0000_i1066" type="#_x0000_t75" style="width:538.5pt;height:321pt;visibility:visible">
                  <v:imagedata r:id="rId38" o:title=""/>
                </v:shape>
              </w:pict>
            </w:r>
          </w:p>
        </w:tc>
        <w:tc>
          <w:tcPr>
            <w:tcW w:w="464" w:type="dxa"/>
          </w:tcPr>
          <w:p w:rsidR="0076126D" w:rsidRPr="00B3245D" w:rsidRDefault="0076126D" w:rsidP="00A73578">
            <w:pPr>
              <w:pStyle w:val="NoSpacing"/>
              <w:ind w:left="176"/>
              <w:rPr>
                <w:sz w:val="24"/>
                <w:szCs w:val="24"/>
              </w:rPr>
            </w:pPr>
          </w:p>
          <w:p w:rsidR="0076126D" w:rsidRPr="00B3245D" w:rsidRDefault="0076126D" w:rsidP="00A73578">
            <w:pPr>
              <w:pStyle w:val="NoSpacing"/>
              <w:ind w:left="176"/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76126D" w:rsidRPr="00107C32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107C32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ОСНОВНЫЕ ХАРАКТЕРИСТИКИ РЕКЛАМНОЙ КОНСТРУКЦИИ: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РАЗМЕРЫ: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</w:t>
            </w:r>
            <w:r>
              <w:rPr>
                <w:b/>
                <w:bCs/>
                <w:sz w:val="24"/>
                <w:szCs w:val="24"/>
              </w:rPr>
              <w:t xml:space="preserve">азмер информационного поля: 1,2х1,8 </w:t>
            </w:r>
            <w:r w:rsidRPr="00B3245D">
              <w:rPr>
                <w:b/>
                <w:bCs/>
                <w:sz w:val="24"/>
                <w:szCs w:val="24"/>
              </w:rPr>
              <w:t>м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1B7445">
              <w:rPr>
                <w:b/>
                <w:bCs/>
                <w:sz w:val="24"/>
                <w:szCs w:val="24"/>
              </w:rPr>
              <w:t>(</w:t>
            </w:r>
            <w:r w:rsidRPr="00237022">
              <w:rPr>
                <w:b/>
                <w:bCs/>
                <w:sz w:val="24"/>
                <w:szCs w:val="24"/>
              </w:rPr>
              <w:t>проект</w:t>
            </w:r>
            <w:r w:rsidRPr="001B7445">
              <w:rPr>
                <w:b/>
                <w:bCs/>
                <w:sz w:val="24"/>
                <w:szCs w:val="24"/>
              </w:rPr>
              <w:t>),</w:t>
            </w:r>
            <w:r w:rsidRPr="00B3245D">
              <w:rPr>
                <w:b/>
                <w:bCs/>
                <w:sz w:val="24"/>
                <w:szCs w:val="24"/>
              </w:rPr>
              <w:t xml:space="preserve"> </w:t>
            </w:r>
          </w:p>
          <w:p w:rsidR="0076126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- 2 </w:t>
            </w:r>
            <w:r w:rsidRPr="00B3245D">
              <w:rPr>
                <w:b/>
                <w:bCs/>
                <w:sz w:val="24"/>
                <w:szCs w:val="24"/>
              </w:rPr>
              <w:t xml:space="preserve"> сторонний</w:t>
            </w:r>
          </w:p>
          <w:p w:rsidR="0076126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 xml:space="preserve">- допустимая высота </w:t>
            </w:r>
            <w:r>
              <w:rPr>
                <w:b/>
                <w:bCs/>
                <w:sz w:val="24"/>
                <w:szCs w:val="24"/>
              </w:rPr>
              <w:t>от уровня земли: от 4 м до 4,5</w:t>
            </w:r>
            <w:r w:rsidRPr="00B3245D">
              <w:rPr>
                <w:b/>
                <w:bCs/>
                <w:sz w:val="24"/>
                <w:szCs w:val="24"/>
              </w:rPr>
              <w:t xml:space="preserve"> м;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Направление размещения от дороги. 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ТЕХНОЛОГИЯ ЗАМЕНЫ ИЗОБРАЖЕНИЯ: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бумажный постер;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виниловое полотно.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ПОДСВЕТ РЕКЛАМНОЙ КОНСТРУКЦИИ:</w:t>
            </w:r>
          </w:p>
          <w:p w:rsidR="0076126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рекламная конструкция предполагает использо</w:t>
            </w:r>
            <w:r>
              <w:rPr>
                <w:b/>
                <w:bCs/>
                <w:sz w:val="24"/>
                <w:szCs w:val="24"/>
              </w:rPr>
              <w:t xml:space="preserve">вание энергосберегающей </w:t>
            </w:r>
          </w:p>
          <w:p w:rsidR="0076126D" w:rsidRPr="00C968CC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системы </w:t>
            </w:r>
            <w:r w:rsidRPr="00B3245D">
              <w:rPr>
                <w:b/>
                <w:bCs/>
                <w:sz w:val="24"/>
                <w:szCs w:val="24"/>
              </w:rPr>
              <w:t>подсвета.</w:t>
            </w:r>
          </w:p>
        </w:tc>
      </w:tr>
    </w:tbl>
    <w:p w:rsidR="0076126D" w:rsidRPr="00B3245D" w:rsidRDefault="0076126D" w:rsidP="00AB6A42">
      <w:pPr>
        <w:rPr>
          <w:sz w:val="28"/>
          <w:szCs w:val="28"/>
        </w:rPr>
      </w:pPr>
      <w:r w:rsidRPr="00B3245D">
        <w:rPr>
          <w:sz w:val="28"/>
          <w:szCs w:val="28"/>
        </w:rPr>
        <w:t>СХЕМА РАЗ</w:t>
      </w:r>
      <w:r>
        <w:rPr>
          <w:sz w:val="28"/>
          <w:szCs w:val="28"/>
        </w:rPr>
        <w:t>МЕЩЕНИЯ РЕКЛАМНОЙ КОНСТРУКЦИИ № ТА 15</w:t>
      </w:r>
    </w:p>
    <w:p w:rsidR="0076126D" w:rsidRDefault="0076126D" w:rsidP="00AB6A42">
      <w:pPr>
        <w:rPr>
          <w:sz w:val="28"/>
          <w:szCs w:val="28"/>
        </w:rPr>
      </w:pPr>
      <w:r w:rsidRPr="00B3245D">
        <w:rPr>
          <w:sz w:val="28"/>
          <w:szCs w:val="28"/>
        </w:rPr>
        <w:t xml:space="preserve">По адресу: </w:t>
      </w:r>
      <w:r>
        <w:rPr>
          <w:sz w:val="28"/>
          <w:szCs w:val="28"/>
        </w:rPr>
        <w:t>р.п. Тайтурка, на опоре освещения по ул. Пеньковского</w:t>
      </w:r>
    </w:p>
    <w:p w:rsidR="0076126D" w:rsidRPr="00B3245D" w:rsidRDefault="0076126D" w:rsidP="00AB6A42"/>
    <w:tbl>
      <w:tblPr>
        <w:tblW w:w="0" w:type="auto"/>
        <w:tblInd w:w="-106" w:type="dxa"/>
        <w:tblLook w:val="00A0"/>
      </w:tblPr>
      <w:tblGrid>
        <w:gridCol w:w="12644"/>
        <w:gridCol w:w="464"/>
        <w:gridCol w:w="8654"/>
      </w:tblGrid>
      <w:tr w:rsidR="0076126D" w:rsidRPr="00B3245D">
        <w:tc>
          <w:tcPr>
            <w:tcW w:w="12644" w:type="dxa"/>
          </w:tcPr>
          <w:p w:rsidR="0076126D" w:rsidRPr="00222CEC" w:rsidRDefault="0076126D" w:rsidP="00A73578">
            <w:r>
              <w:rPr>
                <w:noProof/>
                <w:lang w:eastAsia="ru-RU"/>
              </w:rPr>
              <w:pict>
                <v:shape id="Рисунок 60" o:spid="_x0000_i1067" type="#_x0000_t75" style="width:561pt;height:336.75pt;visibility:visible">
                  <v:imagedata r:id="rId39" o:title=""/>
                </v:shape>
              </w:pict>
            </w:r>
          </w:p>
        </w:tc>
        <w:tc>
          <w:tcPr>
            <w:tcW w:w="464" w:type="dxa"/>
          </w:tcPr>
          <w:p w:rsidR="0076126D" w:rsidRPr="00B3245D" w:rsidRDefault="0076126D" w:rsidP="00A73578">
            <w:pPr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76126D" w:rsidRPr="00B3245D" w:rsidRDefault="0076126D" w:rsidP="00A73578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тип РК</w:t>
            </w:r>
          </w:p>
          <w:p w:rsidR="0076126D" w:rsidRPr="00B3245D" w:rsidRDefault="0076126D" w:rsidP="00A73578">
            <w:pPr>
              <w:rPr>
                <w:sz w:val="24"/>
                <w:szCs w:val="24"/>
              </w:rPr>
            </w:pPr>
            <w:r w:rsidRPr="005B2687">
              <w:rPr>
                <w:noProof/>
                <w:sz w:val="24"/>
                <w:szCs w:val="24"/>
                <w:lang w:eastAsia="ru-RU"/>
              </w:rPr>
              <w:pict>
                <v:shape id="Рисунок 63" o:spid="_x0000_i1068" type="#_x0000_t75" style="width:243pt;height:306pt;visibility:visible">
                  <v:imagedata r:id="rId25" o:title=""/>
                </v:shape>
              </w:pict>
            </w:r>
          </w:p>
        </w:tc>
      </w:tr>
      <w:tr w:rsidR="0076126D" w:rsidRPr="00B3245D">
        <w:trPr>
          <w:trHeight w:val="7149"/>
        </w:trPr>
        <w:tc>
          <w:tcPr>
            <w:tcW w:w="12644" w:type="dxa"/>
          </w:tcPr>
          <w:p w:rsidR="0076126D" w:rsidRDefault="0076126D" w:rsidP="00A73578">
            <w:pPr>
              <w:rPr>
                <w:sz w:val="24"/>
                <w:szCs w:val="24"/>
              </w:rPr>
            </w:pPr>
          </w:p>
          <w:p w:rsidR="0076126D" w:rsidRDefault="0076126D" w:rsidP="00A73578">
            <w:pPr>
              <w:rPr>
                <w:sz w:val="24"/>
                <w:szCs w:val="24"/>
                <w:lang w:val="en-US"/>
              </w:rPr>
            </w:pPr>
            <w:r w:rsidRPr="00B3245D">
              <w:rPr>
                <w:sz w:val="24"/>
                <w:szCs w:val="24"/>
              </w:rPr>
              <w:t>Карта</w:t>
            </w:r>
          </w:p>
          <w:p w:rsidR="0076126D" w:rsidRPr="0026561A" w:rsidRDefault="0076126D" w:rsidP="00A73578">
            <w:pPr>
              <w:rPr>
                <w:sz w:val="24"/>
                <w:szCs w:val="24"/>
                <w:lang w:val="en-US"/>
              </w:rPr>
            </w:pPr>
            <w:r w:rsidRPr="005B2687">
              <w:rPr>
                <w:noProof/>
                <w:sz w:val="24"/>
                <w:szCs w:val="24"/>
                <w:lang w:eastAsia="ru-RU"/>
              </w:rPr>
              <w:pict>
                <v:shape id="Рисунок 61" o:spid="_x0000_i1069" type="#_x0000_t75" style="width:559.5pt;height:330pt;visibility:visible">
                  <v:imagedata r:id="rId40" o:title=""/>
                </v:shape>
              </w:pict>
            </w:r>
          </w:p>
        </w:tc>
        <w:tc>
          <w:tcPr>
            <w:tcW w:w="464" w:type="dxa"/>
          </w:tcPr>
          <w:p w:rsidR="0076126D" w:rsidRPr="00B3245D" w:rsidRDefault="0076126D" w:rsidP="00A73578">
            <w:pPr>
              <w:pStyle w:val="NoSpacing"/>
              <w:ind w:left="176"/>
              <w:rPr>
                <w:sz w:val="24"/>
                <w:szCs w:val="24"/>
              </w:rPr>
            </w:pPr>
          </w:p>
          <w:p w:rsidR="0076126D" w:rsidRPr="00B3245D" w:rsidRDefault="0076126D" w:rsidP="00A73578">
            <w:pPr>
              <w:pStyle w:val="NoSpacing"/>
              <w:ind w:left="176"/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76126D" w:rsidRPr="00107C32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107C32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ОСНОВНЫЕ ХАРАКТЕРИСТИКИ РЕКЛАМНОЙ КОНСТРУКЦИИ: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РАЗМЕРЫ: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</w:t>
            </w:r>
            <w:r>
              <w:rPr>
                <w:b/>
                <w:bCs/>
                <w:sz w:val="24"/>
                <w:szCs w:val="24"/>
              </w:rPr>
              <w:t xml:space="preserve">азмер информационного поля: 1,2х1,8 </w:t>
            </w:r>
            <w:r w:rsidRPr="00B3245D">
              <w:rPr>
                <w:b/>
                <w:bCs/>
                <w:sz w:val="24"/>
                <w:szCs w:val="24"/>
              </w:rPr>
              <w:t>м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1B7445">
              <w:rPr>
                <w:b/>
                <w:bCs/>
                <w:sz w:val="24"/>
                <w:szCs w:val="24"/>
              </w:rPr>
              <w:t>(</w:t>
            </w:r>
            <w:r w:rsidRPr="00237022">
              <w:rPr>
                <w:b/>
                <w:bCs/>
                <w:sz w:val="24"/>
                <w:szCs w:val="24"/>
              </w:rPr>
              <w:t>проект</w:t>
            </w:r>
            <w:r w:rsidRPr="001B7445">
              <w:rPr>
                <w:b/>
                <w:bCs/>
                <w:sz w:val="24"/>
                <w:szCs w:val="24"/>
              </w:rPr>
              <w:t>),</w:t>
            </w:r>
            <w:r w:rsidRPr="00B3245D">
              <w:rPr>
                <w:b/>
                <w:bCs/>
                <w:sz w:val="24"/>
                <w:szCs w:val="24"/>
              </w:rPr>
              <w:t xml:space="preserve"> </w:t>
            </w:r>
          </w:p>
          <w:p w:rsidR="0076126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- 2 </w:t>
            </w:r>
            <w:r w:rsidRPr="00B3245D">
              <w:rPr>
                <w:b/>
                <w:bCs/>
                <w:sz w:val="24"/>
                <w:szCs w:val="24"/>
              </w:rPr>
              <w:t xml:space="preserve"> сторонний</w:t>
            </w:r>
          </w:p>
          <w:p w:rsidR="0076126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 xml:space="preserve">- допустимая высота </w:t>
            </w:r>
            <w:r>
              <w:rPr>
                <w:b/>
                <w:bCs/>
                <w:sz w:val="24"/>
                <w:szCs w:val="24"/>
              </w:rPr>
              <w:t>от уровня земли: от 4 м до 4,5</w:t>
            </w:r>
            <w:r w:rsidRPr="00B3245D">
              <w:rPr>
                <w:b/>
                <w:bCs/>
                <w:sz w:val="24"/>
                <w:szCs w:val="24"/>
              </w:rPr>
              <w:t xml:space="preserve"> м;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Направление размещения от дороги. 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ТЕХНОЛОГИЯ ЗАМЕНЫ ИЗОБРАЖЕНИЯ: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бумажный постер;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виниловое полотно.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ПОДСВЕТ РЕКЛАМНОЙ КОНСТРУКЦИИ:</w:t>
            </w:r>
          </w:p>
          <w:p w:rsidR="0076126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рекламная конструкция предполагает использо</w:t>
            </w:r>
            <w:r>
              <w:rPr>
                <w:b/>
                <w:bCs/>
                <w:sz w:val="24"/>
                <w:szCs w:val="24"/>
              </w:rPr>
              <w:t xml:space="preserve">вание энергосберегающей </w:t>
            </w:r>
          </w:p>
          <w:p w:rsidR="0076126D" w:rsidRPr="00C968CC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системы </w:t>
            </w:r>
            <w:r w:rsidRPr="00B3245D">
              <w:rPr>
                <w:b/>
                <w:bCs/>
                <w:sz w:val="24"/>
                <w:szCs w:val="24"/>
              </w:rPr>
              <w:t>подсвета.</w:t>
            </w:r>
          </w:p>
        </w:tc>
      </w:tr>
    </w:tbl>
    <w:p w:rsidR="0076126D" w:rsidRDefault="0076126D" w:rsidP="00992E69">
      <w:pPr>
        <w:rPr>
          <w:sz w:val="28"/>
          <w:szCs w:val="28"/>
        </w:rPr>
      </w:pPr>
      <w:r w:rsidRPr="00B3245D">
        <w:rPr>
          <w:sz w:val="28"/>
          <w:szCs w:val="28"/>
        </w:rPr>
        <w:t>СХЕМА РАЗ</w:t>
      </w:r>
      <w:r>
        <w:rPr>
          <w:sz w:val="28"/>
          <w:szCs w:val="28"/>
        </w:rPr>
        <w:t>МЕЩЕНИЯ РЕКЛАМНОЙ КОНСТРУКЦИИ № ТА 16</w:t>
      </w:r>
    </w:p>
    <w:p w:rsidR="0076126D" w:rsidRPr="000755C5" w:rsidRDefault="0076126D" w:rsidP="00992E69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3245D">
        <w:rPr>
          <w:sz w:val="28"/>
          <w:szCs w:val="28"/>
        </w:rPr>
        <w:t xml:space="preserve">По адресу: </w:t>
      </w:r>
      <w:r>
        <w:rPr>
          <w:sz w:val="28"/>
          <w:szCs w:val="28"/>
        </w:rPr>
        <w:t>р.п. Тайтурка, на опоре освещения по ул. Победы, в р-не торговых рядов</w:t>
      </w:r>
    </w:p>
    <w:tbl>
      <w:tblPr>
        <w:tblW w:w="0" w:type="auto"/>
        <w:tblInd w:w="-106" w:type="dxa"/>
        <w:tblLook w:val="00A0"/>
      </w:tblPr>
      <w:tblGrid>
        <w:gridCol w:w="12644"/>
        <w:gridCol w:w="464"/>
        <w:gridCol w:w="8654"/>
      </w:tblGrid>
      <w:tr w:rsidR="0076126D" w:rsidRPr="00B3245D">
        <w:tc>
          <w:tcPr>
            <w:tcW w:w="12644" w:type="dxa"/>
          </w:tcPr>
          <w:p w:rsidR="0076126D" w:rsidRDefault="0076126D" w:rsidP="00A73578"/>
          <w:p w:rsidR="0076126D" w:rsidRPr="00222CEC" w:rsidRDefault="0076126D" w:rsidP="00A73578">
            <w:r>
              <w:rPr>
                <w:noProof/>
                <w:lang w:eastAsia="ru-RU"/>
              </w:rPr>
              <w:pict>
                <v:shape id="Рисунок 65" o:spid="_x0000_i1070" type="#_x0000_t75" style="width:534pt;height:336.75pt;visibility:visible">
                  <v:imagedata r:id="rId41" o:title=""/>
                </v:shape>
              </w:pict>
            </w:r>
          </w:p>
        </w:tc>
        <w:tc>
          <w:tcPr>
            <w:tcW w:w="464" w:type="dxa"/>
          </w:tcPr>
          <w:p w:rsidR="0076126D" w:rsidRPr="00B3245D" w:rsidRDefault="0076126D" w:rsidP="00A73578">
            <w:pPr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76126D" w:rsidRPr="00B3245D" w:rsidRDefault="0076126D" w:rsidP="00A73578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тип РК</w:t>
            </w:r>
          </w:p>
          <w:p w:rsidR="0076126D" w:rsidRPr="00B3245D" w:rsidRDefault="0076126D" w:rsidP="00A73578">
            <w:pPr>
              <w:rPr>
                <w:sz w:val="24"/>
                <w:szCs w:val="24"/>
              </w:rPr>
            </w:pPr>
            <w:r w:rsidRPr="005B2687">
              <w:rPr>
                <w:noProof/>
                <w:sz w:val="24"/>
                <w:szCs w:val="24"/>
                <w:lang w:eastAsia="ru-RU"/>
              </w:rPr>
              <w:pict>
                <v:shape id="Рисунок 25" o:spid="_x0000_i1071" type="#_x0000_t75" style="width:403.5pt;height:301.5pt;visibility:visible">
                  <v:imagedata r:id="rId13" o:title=""/>
                </v:shape>
              </w:pict>
            </w:r>
          </w:p>
        </w:tc>
      </w:tr>
      <w:tr w:rsidR="0076126D" w:rsidRPr="00B3245D">
        <w:trPr>
          <w:trHeight w:val="7149"/>
        </w:trPr>
        <w:tc>
          <w:tcPr>
            <w:tcW w:w="12644" w:type="dxa"/>
          </w:tcPr>
          <w:p w:rsidR="0076126D" w:rsidRDefault="0076126D" w:rsidP="00A73578">
            <w:pPr>
              <w:rPr>
                <w:sz w:val="24"/>
                <w:szCs w:val="24"/>
              </w:rPr>
            </w:pPr>
          </w:p>
          <w:p w:rsidR="0076126D" w:rsidRDefault="0076126D" w:rsidP="00A73578">
            <w:pPr>
              <w:rPr>
                <w:sz w:val="24"/>
                <w:szCs w:val="24"/>
                <w:lang w:val="en-US"/>
              </w:rPr>
            </w:pPr>
            <w:r w:rsidRPr="00B3245D">
              <w:rPr>
                <w:sz w:val="24"/>
                <w:szCs w:val="24"/>
              </w:rPr>
              <w:t>Карта</w:t>
            </w:r>
          </w:p>
          <w:p w:rsidR="0076126D" w:rsidRPr="0026561A" w:rsidRDefault="0076126D" w:rsidP="00A73578">
            <w:pPr>
              <w:rPr>
                <w:sz w:val="24"/>
                <w:szCs w:val="24"/>
                <w:lang w:val="en-US"/>
              </w:rPr>
            </w:pPr>
            <w:bookmarkStart w:id="0" w:name="_GoBack"/>
            <w:r w:rsidRPr="005B2687">
              <w:rPr>
                <w:noProof/>
                <w:sz w:val="24"/>
                <w:szCs w:val="24"/>
                <w:lang w:eastAsia="ru-RU"/>
              </w:rPr>
              <w:pict>
                <v:shape id="Рисунок 66" o:spid="_x0000_i1072" type="#_x0000_t75" style="width:513pt;height:332.25pt;visibility:visible">
                  <v:imagedata r:id="rId42" o:title="" cropright="4254f"/>
                </v:shape>
              </w:pict>
            </w:r>
            <w:bookmarkEnd w:id="0"/>
          </w:p>
        </w:tc>
        <w:tc>
          <w:tcPr>
            <w:tcW w:w="464" w:type="dxa"/>
          </w:tcPr>
          <w:p w:rsidR="0076126D" w:rsidRPr="00B3245D" w:rsidRDefault="0076126D" w:rsidP="00A73578">
            <w:pPr>
              <w:pStyle w:val="NoSpacing"/>
              <w:ind w:left="176"/>
              <w:rPr>
                <w:sz w:val="24"/>
                <w:szCs w:val="24"/>
              </w:rPr>
            </w:pPr>
          </w:p>
          <w:p w:rsidR="0076126D" w:rsidRPr="00B3245D" w:rsidRDefault="0076126D" w:rsidP="00A73578">
            <w:pPr>
              <w:pStyle w:val="NoSpacing"/>
              <w:ind w:left="176"/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76126D" w:rsidRPr="00107C32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107C32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ОСНОВНЫЕ ХАРАКТЕРИСТИКИ РЕКЛАМНОЙ КОНСТРУКЦИИ: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РАЗМЕРЫ: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</w:t>
            </w:r>
            <w:r>
              <w:rPr>
                <w:b/>
                <w:bCs/>
                <w:sz w:val="24"/>
                <w:szCs w:val="24"/>
              </w:rPr>
              <w:t xml:space="preserve">азмер информационного поля: 1,8х1,75 </w:t>
            </w:r>
            <w:r w:rsidRPr="00B3245D">
              <w:rPr>
                <w:b/>
                <w:bCs/>
                <w:sz w:val="24"/>
                <w:szCs w:val="24"/>
              </w:rPr>
              <w:t>м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4A4004">
              <w:rPr>
                <w:b/>
                <w:bCs/>
                <w:sz w:val="24"/>
                <w:szCs w:val="24"/>
              </w:rPr>
              <w:t>(проект</w:t>
            </w:r>
            <w:r w:rsidRPr="001B7445">
              <w:rPr>
                <w:b/>
                <w:bCs/>
                <w:sz w:val="24"/>
                <w:szCs w:val="24"/>
              </w:rPr>
              <w:t>),</w:t>
            </w:r>
            <w:r w:rsidRPr="00B3245D">
              <w:rPr>
                <w:b/>
                <w:bCs/>
                <w:sz w:val="24"/>
                <w:szCs w:val="24"/>
              </w:rPr>
              <w:t xml:space="preserve"> </w:t>
            </w:r>
          </w:p>
          <w:p w:rsidR="0076126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- 2</w:t>
            </w:r>
            <w:r w:rsidRPr="00B3245D">
              <w:rPr>
                <w:b/>
                <w:bCs/>
                <w:sz w:val="24"/>
                <w:szCs w:val="24"/>
              </w:rPr>
              <w:t xml:space="preserve"> сторонний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ТЕХНОЛОГИЯ ЗАМЕНЫ ИЗОБРАЖЕНИЯ: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бумажный постер;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виниловое полотно.</w:t>
            </w:r>
          </w:p>
          <w:p w:rsidR="0076126D" w:rsidRPr="00B3245D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76126D" w:rsidRPr="00C968CC" w:rsidRDefault="0076126D" w:rsidP="00A73578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</w:tc>
      </w:tr>
    </w:tbl>
    <w:p w:rsidR="0076126D" w:rsidRDefault="0076126D" w:rsidP="00AB6A42">
      <w:pPr>
        <w:rPr>
          <w:sz w:val="28"/>
          <w:szCs w:val="28"/>
        </w:rPr>
      </w:pPr>
    </w:p>
    <w:sectPr w:rsidR="0076126D" w:rsidSect="00B74F55">
      <w:footerReference w:type="default" r:id="rId43"/>
      <w:pgSz w:w="23814" w:h="16839" w:orient="landscape" w:code="8"/>
      <w:pgMar w:top="567" w:right="567" w:bottom="567" w:left="1701" w:header="709" w:footer="709" w:gutter="0"/>
      <w:pgNumType w:start="78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126D" w:rsidRDefault="0076126D" w:rsidP="00147538">
      <w:r>
        <w:separator/>
      </w:r>
    </w:p>
  </w:endnote>
  <w:endnote w:type="continuationSeparator" w:id="1">
    <w:p w:rsidR="0076126D" w:rsidRDefault="0076126D" w:rsidP="001475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26D" w:rsidRDefault="0076126D" w:rsidP="00F80DCE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94</w:t>
    </w:r>
    <w:r>
      <w:rPr>
        <w:rStyle w:val="PageNumber"/>
      </w:rPr>
      <w:fldChar w:fldCharType="end"/>
    </w:r>
  </w:p>
  <w:p w:rsidR="0076126D" w:rsidRDefault="0076126D" w:rsidP="00B74F55">
    <w:pPr>
      <w:pStyle w:val="Footer"/>
      <w:ind w:right="360"/>
      <w:jc w:val="right"/>
    </w:pPr>
  </w:p>
  <w:p w:rsidR="0076126D" w:rsidRDefault="0076126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126D" w:rsidRDefault="0076126D" w:rsidP="00147538">
      <w:r>
        <w:separator/>
      </w:r>
    </w:p>
  </w:footnote>
  <w:footnote w:type="continuationSeparator" w:id="1">
    <w:p w:rsidR="0076126D" w:rsidRDefault="0076126D" w:rsidP="0014753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9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731AA"/>
    <w:rsid w:val="000077FB"/>
    <w:rsid w:val="0001042E"/>
    <w:rsid w:val="00065C0A"/>
    <w:rsid w:val="00074B5F"/>
    <w:rsid w:val="000755C5"/>
    <w:rsid w:val="000C008A"/>
    <w:rsid w:val="000C4846"/>
    <w:rsid w:val="000C5E77"/>
    <w:rsid w:val="000D56C8"/>
    <w:rsid w:val="0010729C"/>
    <w:rsid w:val="00107C32"/>
    <w:rsid w:val="00116C3B"/>
    <w:rsid w:val="00147538"/>
    <w:rsid w:val="00174888"/>
    <w:rsid w:val="00174AA8"/>
    <w:rsid w:val="001A1E1D"/>
    <w:rsid w:val="001B7445"/>
    <w:rsid w:val="00212AE5"/>
    <w:rsid w:val="00222CEC"/>
    <w:rsid w:val="00237022"/>
    <w:rsid w:val="0025173C"/>
    <w:rsid w:val="0026561A"/>
    <w:rsid w:val="00271D5D"/>
    <w:rsid w:val="002766FB"/>
    <w:rsid w:val="00296F42"/>
    <w:rsid w:val="00297356"/>
    <w:rsid w:val="002C2846"/>
    <w:rsid w:val="002C47B4"/>
    <w:rsid w:val="002E293F"/>
    <w:rsid w:val="002F4630"/>
    <w:rsid w:val="00303900"/>
    <w:rsid w:val="00312F49"/>
    <w:rsid w:val="0031762D"/>
    <w:rsid w:val="00347BC3"/>
    <w:rsid w:val="00351E05"/>
    <w:rsid w:val="00367E7C"/>
    <w:rsid w:val="003C4203"/>
    <w:rsid w:val="003E1658"/>
    <w:rsid w:val="003E71F2"/>
    <w:rsid w:val="00432FDA"/>
    <w:rsid w:val="004514E6"/>
    <w:rsid w:val="004632CE"/>
    <w:rsid w:val="0049263F"/>
    <w:rsid w:val="004A4004"/>
    <w:rsid w:val="004C47AD"/>
    <w:rsid w:val="004F26FF"/>
    <w:rsid w:val="005016A2"/>
    <w:rsid w:val="00512928"/>
    <w:rsid w:val="00515CE9"/>
    <w:rsid w:val="005177B7"/>
    <w:rsid w:val="00532471"/>
    <w:rsid w:val="005552CE"/>
    <w:rsid w:val="005B2687"/>
    <w:rsid w:val="005C6740"/>
    <w:rsid w:val="005D480E"/>
    <w:rsid w:val="005D7F23"/>
    <w:rsid w:val="005E5E2E"/>
    <w:rsid w:val="00613F98"/>
    <w:rsid w:val="006203E9"/>
    <w:rsid w:val="006311ED"/>
    <w:rsid w:val="00641AD7"/>
    <w:rsid w:val="00643741"/>
    <w:rsid w:val="00650F21"/>
    <w:rsid w:val="00660A52"/>
    <w:rsid w:val="00684FC2"/>
    <w:rsid w:val="006B5C96"/>
    <w:rsid w:val="006E385E"/>
    <w:rsid w:val="006E7ABE"/>
    <w:rsid w:val="007102A7"/>
    <w:rsid w:val="0071174D"/>
    <w:rsid w:val="007168F0"/>
    <w:rsid w:val="00731333"/>
    <w:rsid w:val="0076126D"/>
    <w:rsid w:val="0078440D"/>
    <w:rsid w:val="0078573A"/>
    <w:rsid w:val="00791EF6"/>
    <w:rsid w:val="00795494"/>
    <w:rsid w:val="007A636A"/>
    <w:rsid w:val="007C4298"/>
    <w:rsid w:val="007D133F"/>
    <w:rsid w:val="007D708E"/>
    <w:rsid w:val="007D7511"/>
    <w:rsid w:val="008014A8"/>
    <w:rsid w:val="008640F8"/>
    <w:rsid w:val="008729DE"/>
    <w:rsid w:val="00877C80"/>
    <w:rsid w:val="00891929"/>
    <w:rsid w:val="008D7B99"/>
    <w:rsid w:val="008E0143"/>
    <w:rsid w:val="008E0A18"/>
    <w:rsid w:val="00927C25"/>
    <w:rsid w:val="00941CCA"/>
    <w:rsid w:val="009469F8"/>
    <w:rsid w:val="009470D5"/>
    <w:rsid w:val="009660B2"/>
    <w:rsid w:val="00990638"/>
    <w:rsid w:val="0099108B"/>
    <w:rsid w:val="009913AF"/>
    <w:rsid w:val="00992E69"/>
    <w:rsid w:val="009C4BED"/>
    <w:rsid w:val="00A02E0D"/>
    <w:rsid w:val="00A513BA"/>
    <w:rsid w:val="00A73578"/>
    <w:rsid w:val="00A87B92"/>
    <w:rsid w:val="00A9289C"/>
    <w:rsid w:val="00A95BFD"/>
    <w:rsid w:val="00AA60AD"/>
    <w:rsid w:val="00AA72CA"/>
    <w:rsid w:val="00AB6A42"/>
    <w:rsid w:val="00B15FC3"/>
    <w:rsid w:val="00B16F2B"/>
    <w:rsid w:val="00B27AD1"/>
    <w:rsid w:val="00B3245D"/>
    <w:rsid w:val="00B34A2C"/>
    <w:rsid w:val="00B4262F"/>
    <w:rsid w:val="00B6674F"/>
    <w:rsid w:val="00B70AF9"/>
    <w:rsid w:val="00B74F55"/>
    <w:rsid w:val="00B970D8"/>
    <w:rsid w:val="00BE7865"/>
    <w:rsid w:val="00BF0991"/>
    <w:rsid w:val="00C05F7B"/>
    <w:rsid w:val="00C203E9"/>
    <w:rsid w:val="00C377DB"/>
    <w:rsid w:val="00C64B8A"/>
    <w:rsid w:val="00C70AC2"/>
    <w:rsid w:val="00C731AA"/>
    <w:rsid w:val="00C746E2"/>
    <w:rsid w:val="00C81D7F"/>
    <w:rsid w:val="00C82302"/>
    <w:rsid w:val="00C926E7"/>
    <w:rsid w:val="00C968CC"/>
    <w:rsid w:val="00C96A81"/>
    <w:rsid w:val="00CB314A"/>
    <w:rsid w:val="00CD7C5E"/>
    <w:rsid w:val="00D325F0"/>
    <w:rsid w:val="00D36812"/>
    <w:rsid w:val="00D5136A"/>
    <w:rsid w:val="00D535EC"/>
    <w:rsid w:val="00D54B78"/>
    <w:rsid w:val="00D56BC5"/>
    <w:rsid w:val="00DA1C52"/>
    <w:rsid w:val="00DF5F3F"/>
    <w:rsid w:val="00E0280B"/>
    <w:rsid w:val="00E17869"/>
    <w:rsid w:val="00E17F2A"/>
    <w:rsid w:val="00E26D54"/>
    <w:rsid w:val="00E27158"/>
    <w:rsid w:val="00E3701E"/>
    <w:rsid w:val="00E90BAD"/>
    <w:rsid w:val="00EF00C9"/>
    <w:rsid w:val="00F001E2"/>
    <w:rsid w:val="00F05B9E"/>
    <w:rsid w:val="00F0703A"/>
    <w:rsid w:val="00F177F4"/>
    <w:rsid w:val="00F22983"/>
    <w:rsid w:val="00F35AB7"/>
    <w:rsid w:val="00F36A48"/>
    <w:rsid w:val="00F454DA"/>
    <w:rsid w:val="00F567D3"/>
    <w:rsid w:val="00F6095E"/>
    <w:rsid w:val="00F62B5B"/>
    <w:rsid w:val="00F638AF"/>
    <w:rsid w:val="00F77845"/>
    <w:rsid w:val="00F80DCE"/>
    <w:rsid w:val="00FB658C"/>
    <w:rsid w:val="00FC33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7D708E"/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D708E"/>
    <w:pPr>
      <w:keepNext/>
      <w:keepLines/>
      <w:spacing w:before="480"/>
      <w:outlineLvl w:val="0"/>
    </w:pPr>
    <w:rPr>
      <w:rFonts w:ascii="Arial" w:hAnsi="Arial" w:cs="Arial"/>
      <w:b/>
      <w:bCs/>
      <w:color w:val="365F91"/>
      <w:sz w:val="28"/>
      <w:szCs w:val="28"/>
      <w:lang w:eastAsia="ru-R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7D708E"/>
    <w:pPr>
      <w:keepNext/>
      <w:keepLines/>
      <w:spacing w:before="200"/>
      <w:outlineLvl w:val="1"/>
    </w:pPr>
    <w:rPr>
      <w:rFonts w:ascii="Arial" w:hAnsi="Arial" w:cs="Arial"/>
      <w:b/>
      <w:bCs/>
      <w:color w:val="4F81BD"/>
      <w:sz w:val="26"/>
      <w:szCs w:val="26"/>
      <w:lang w:eastAsia="ru-RU"/>
    </w:rPr>
  </w:style>
  <w:style w:type="paragraph" w:styleId="Heading3">
    <w:name w:val="heading 3"/>
    <w:basedOn w:val="Normal"/>
    <w:next w:val="Normal"/>
    <w:link w:val="Heading3Char"/>
    <w:uiPriority w:val="99"/>
    <w:qFormat/>
    <w:rsid w:val="007D708E"/>
    <w:pPr>
      <w:keepNext/>
      <w:keepLines/>
      <w:spacing w:before="200"/>
      <w:outlineLvl w:val="2"/>
    </w:pPr>
    <w:rPr>
      <w:rFonts w:ascii="Arial" w:hAnsi="Arial" w:cs="Arial"/>
      <w:b/>
      <w:bCs/>
      <w:color w:val="4F81BD"/>
      <w:sz w:val="20"/>
      <w:szCs w:val="20"/>
      <w:lang w:eastAsia="ru-RU"/>
    </w:rPr>
  </w:style>
  <w:style w:type="paragraph" w:styleId="Heading4">
    <w:name w:val="heading 4"/>
    <w:basedOn w:val="Normal"/>
    <w:next w:val="Normal"/>
    <w:link w:val="Heading4Char"/>
    <w:uiPriority w:val="99"/>
    <w:qFormat/>
    <w:rsid w:val="007D708E"/>
    <w:pPr>
      <w:keepNext/>
      <w:keepLines/>
      <w:spacing w:before="200"/>
      <w:outlineLvl w:val="3"/>
    </w:pPr>
    <w:rPr>
      <w:rFonts w:ascii="Arial" w:hAnsi="Arial" w:cs="Arial"/>
      <w:b/>
      <w:bCs/>
      <w:i/>
      <w:iCs/>
      <w:color w:val="4F81BD"/>
      <w:sz w:val="20"/>
      <w:szCs w:val="20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D708E"/>
    <w:rPr>
      <w:rFonts w:ascii="Arial" w:hAnsi="Arial" w:cs="Arial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7D708E"/>
    <w:rPr>
      <w:rFonts w:ascii="Arial" w:hAnsi="Arial" w:cs="Arial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7D708E"/>
    <w:rPr>
      <w:rFonts w:ascii="Arial" w:hAnsi="Arial" w:cs="Arial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7D708E"/>
    <w:rPr>
      <w:rFonts w:ascii="Arial" w:hAnsi="Arial" w:cs="Arial"/>
      <w:b/>
      <w:bCs/>
      <w:i/>
      <w:iCs/>
      <w:color w:val="4F81BD"/>
    </w:rPr>
  </w:style>
  <w:style w:type="paragraph" w:styleId="TOC1">
    <w:name w:val="toc 1"/>
    <w:basedOn w:val="Normal"/>
    <w:next w:val="Normal"/>
    <w:autoRedefine/>
    <w:uiPriority w:val="99"/>
    <w:semiHidden/>
    <w:rsid w:val="007D708E"/>
    <w:pPr>
      <w:spacing w:after="100"/>
    </w:pPr>
    <w:rPr>
      <w:lang w:eastAsia="ru-RU"/>
    </w:rPr>
  </w:style>
  <w:style w:type="paragraph" w:styleId="TOC2">
    <w:name w:val="toc 2"/>
    <w:basedOn w:val="Normal"/>
    <w:next w:val="Normal"/>
    <w:autoRedefine/>
    <w:uiPriority w:val="99"/>
    <w:semiHidden/>
    <w:rsid w:val="007D708E"/>
    <w:pPr>
      <w:spacing w:after="100"/>
      <w:ind w:left="220"/>
    </w:pPr>
    <w:rPr>
      <w:lang w:eastAsia="ru-RU"/>
    </w:rPr>
  </w:style>
  <w:style w:type="paragraph" w:styleId="TOC3">
    <w:name w:val="toc 3"/>
    <w:basedOn w:val="Normal"/>
    <w:next w:val="Normal"/>
    <w:autoRedefine/>
    <w:uiPriority w:val="99"/>
    <w:semiHidden/>
    <w:rsid w:val="007D708E"/>
    <w:pPr>
      <w:spacing w:after="100"/>
      <w:ind w:left="440"/>
    </w:pPr>
    <w:rPr>
      <w:lang w:eastAsia="ru-RU"/>
    </w:rPr>
  </w:style>
  <w:style w:type="paragraph" w:styleId="Subtitle">
    <w:name w:val="Subtitle"/>
    <w:basedOn w:val="Normal"/>
    <w:next w:val="Normal"/>
    <w:link w:val="SubtitleChar"/>
    <w:uiPriority w:val="99"/>
    <w:qFormat/>
    <w:rsid w:val="007D708E"/>
    <w:pPr>
      <w:numPr>
        <w:ilvl w:val="1"/>
      </w:numPr>
    </w:pPr>
    <w:rPr>
      <w:rFonts w:ascii="Arial" w:hAnsi="Arial" w:cs="Arial"/>
      <w:i/>
      <w:iCs/>
      <w:color w:val="4F81BD"/>
      <w:spacing w:val="15"/>
      <w:sz w:val="24"/>
      <w:szCs w:val="24"/>
      <w:lang w:eastAsia="ru-RU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D708E"/>
    <w:rPr>
      <w:rFonts w:ascii="Arial" w:hAnsi="Arial" w:cs="Arial"/>
      <w:i/>
      <w:iCs/>
      <w:color w:val="4F81BD"/>
      <w:spacing w:val="15"/>
      <w:sz w:val="24"/>
      <w:szCs w:val="24"/>
    </w:rPr>
  </w:style>
  <w:style w:type="paragraph" w:styleId="NoSpacing">
    <w:name w:val="No Spacing"/>
    <w:uiPriority w:val="99"/>
    <w:qFormat/>
    <w:rsid w:val="007D708E"/>
    <w:rPr>
      <w:lang w:eastAsia="en-US"/>
    </w:rPr>
  </w:style>
  <w:style w:type="paragraph" w:styleId="TOCHeading">
    <w:name w:val="TOC Heading"/>
    <w:basedOn w:val="Heading1"/>
    <w:next w:val="Normal"/>
    <w:uiPriority w:val="99"/>
    <w:qFormat/>
    <w:rsid w:val="007D708E"/>
    <w:pPr>
      <w:outlineLvl w:val="9"/>
    </w:pPr>
  </w:style>
  <w:style w:type="table" w:styleId="TableGrid">
    <w:name w:val="Table Grid"/>
    <w:basedOn w:val="TableNormal"/>
    <w:uiPriority w:val="99"/>
    <w:rsid w:val="005552C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14753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47538"/>
  </w:style>
  <w:style w:type="paragraph" w:styleId="Footer">
    <w:name w:val="footer"/>
    <w:basedOn w:val="Normal"/>
    <w:link w:val="FooterChar"/>
    <w:uiPriority w:val="99"/>
    <w:rsid w:val="00147538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147538"/>
  </w:style>
  <w:style w:type="paragraph" w:styleId="BalloonText">
    <w:name w:val="Balloon Text"/>
    <w:basedOn w:val="Normal"/>
    <w:link w:val="BalloonTextChar"/>
    <w:uiPriority w:val="99"/>
    <w:semiHidden/>
    <w:rsid w:val="005016A2"/>
    <w:rPr>
      <w:rFonts w:ascii="Tahoma" w:hAnsi="Tahoma" w:cs="Tahoma"/>
      <w:sz w:val="16"/>
      <w:szCs w:val="16"/>
      <w:lang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016A2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uiPriority w:val="99"/>
    <w:rsid w:val="00B74F5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635</TotalTime>
  <Pages>18</Pages>
  <Words>1233</Words>
  <Characters>7033</Characters>
  <Application>Microsoft Office Outlook</Application>
  <DocSecurity>0</DocSecurity>
  <Lines>0</Lines>
  <Paragraphs>0</Paragraphs>
  <ScaleCrop>false</ScaleCrop>
  <Company>goradm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АЛЬБОМ</dc:title>
  <dc:subject/>
  <dc:creator>Kate</dc:creator>
  <cp:keywords/>
  <dc:description/>
  <cp:lastModifiedBy>gsp_dyachkina</cp:lastModifiedBy>
  <cp:revision>17</cp:revision>
  <cp:lastPrinted>2014-06-17T10:50:00Z</cp:lastPrinted>
  <dcterms:created xsi:type="dcterms:W3CDTF">2014-06-15T05:00:00Z</dcterms:created>
  <dcterms:modified xsi:type="dcterms:W3CDTF">2014-06-18T11:03:00Z</dcterms:modified>
</cp:coreProperties>
</file>