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</w:rPr>
      </w:pPr>
    </w:p>
    <w:p w:rsidR="00D174C7" w:rsidRPr="000C008A" w:rsidRDefault="00D174C7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</w:rPr>
      </w:pPr>
      <w:r w:rsidRPr="000C008A">
        <w:rPr>
          <w:b/>
          <w:bCs/>
          <w:sz w:val="40"/>
          <w:szCs w:val="40"/>
        </w:rPr>
        <w:t>АЛЬБОМ</w:t>
      </w:r>
    </w:p>
    <w:p w:rsidR="00D174C7" w:rsidRPr="000C008A" w:rsidRDefault="00D174C7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sz w:val="40"/>
          <w:szCs w:val="40"/>
        </w:rPr>
      </w:pPr>
    </w:p>
    <w:p w:rsidR="00D174C7" w:rsidRPr="000C008A" w:rsidRDefault="00D174C7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</w:rPr>
      </w:pPr>
      <w:r w:rsidRPr="000C008A">
        <w:rPr>
          <w:b/>
          <w:bCs/>
          <w:sz w:val="40"/>
          <w:szCs w:val="40"/>
        </w:rPr>
        <w:t>СХЕМ РАЗМЕЩЕНИЯ РЕКЛАМНЫ</w:t>
      </w:r>
      <w:r>
        <w:rPr>
          <w:b/>
          <w:bCs/>
          <w:sz w:val="40"/>
          <w:szCs w:val="40"/>
        </w:rPr>
        <w:t xml:space="preserve">Х КОНСТРУКЦИЙ НА ТЕРРИТОРИИ </w:t>
      </w:r>
      <w:r w:rsidRPr="000C008A">
        <w:rPr>
          <w:b/>
          <w:bCs/>
          <w:sz w:val="40"/>
          <w:szCs w:val="40"/>
        </w:rPr>
        <w:t>МУНИЦИПАЛЬНОГО РАЙОНА УСОЛЬСКОГО РАЙОННОГО МУНИЦИПАЛЬНОГО ОБРАЗОВАНИЯ</w:t>
      </w:r>
    </w:p>
    <w:p w:rsidR="00D174C7" w:rsidRDefault="00D174C7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sz w:val="28"/>
          <w:szCs w:val="28"/>
        </w:rPr>
      </w:pPr>
    </w:p>
    <w:p w:rsidR="00D174C7" w:rsidRPr="00303900" w:rsidRDefault="00D174C7" w:rsidP="00E3701E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b/>
          <w:bCs/>
          <w:sz w:val="40"/>
          <w:szCs w:val="40"/>
          <w:u w:val="single"/>
        </w:rPr>
      </w:pPr>
      <w:r w:rsidRPr="00303900">
        <w:rPr>
          <w:b/>
          <w:bCs/>
          <w:sz w:val="40"/>
          <w:szCs w:val="40"/>
          <w:u w:val="single"/>
        </w:rPr>
        <w:t>-</w:t>
      </w:r>
      <w:r>
        <w:rPr>
          <w:b/>
          <w:bCs/>
          <w:sz w:val="40"/>
          <w:szCs w:val="40"/>
          <w:u w:val="single"/>
        </w:rPr>
        <w:t xml:space="preserve"> С. СОСНОВКА</w:t>
      </w:r>
      <w:r w:rsidRPr="00303900">
        <w:rPr>
          <w:b/>
          <w:bCs/>
          <w:sz w:val="40"/>
          <w:szCs w:val="40"/>
          <w:u w:val="single"/>
        </w:rPr>
        <w:t xml:space="preserve"> </w:t>
      </w: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Pr="00381487" w:rsidRDefault="00D174C7" w:rsidP="000077FB">
      <w:pPr>
        <w:rPr>
          <w:sz w:val="28"/>
          <w:szCs w:val="28"/>
          <w:lang w:val="en-US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Default="00D174C7" w:rsidP="000077FB">
      <w:pPr>
        <w:rPr>
          <w:sz w:val="28"/>
          <w:szCs w:val="28"/>
        </w:rPr>
      </w:pPr>
    </w:p>
    <w:p w:rsidR="00D174C7" w:rsidRPr="00B3245D" w:rsidRDefault="00D174C7" w:rsidP="00FA34CF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СО 1</w:t>
      </w:r>
    </w:p>
    <w:p w:rsidR="00D174C7" w:rsidRDefault="00D174C7" w:rsidP="00FA34CF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 w:rsidRPr="00154E8D">
        <w:rPr>
          <w:sz w:val="28"/>
          <w:szCs w:val="28"/>
        </w:rPr>
        <w:t>автодорога Усолье-Бе</w:t>
      </w:r>
      <w:r>
        <w:rPr>
          <w:sz w:val="28"/>
          <w:szCs w:val="28"/>
        </w:rPr>
        <w:t xml:space="preserve">лореченск-Мишелевка-Михайловка </w:t>
      </w:r>
      <w:r w:rsidRPr="00154E8D">
        <w:rPr>
          <w:sz w:val="28"/>
          <w:szCs w:val="28"/>
        </w:rPr>
        <w:t>(по направлению</w:t>
      </w:r>
      <w:r>
        <w:rPr>
          <w:sz w:val="28"/>
          <w:szCs w:val="28"/>
        </w:rPr>
        <w:t xml:space="preserve"> движения</w:t>
      </w:r>
      <w:r w:rsidRPr="00154E8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сторону</w:t>
      </w:r>
      <w:r w:rsidRPr="00154E8D">
        <w:rPr>
          <w:sz w:val="28"/>
          <w:szCs w:val="28"/>
        </w:rPr>
        <w:t xml:space="preserve"> с. Сосновка</w:t>
      </w:r>
      <w:r>
        <w:rPr>
          <w:sz w:val="28"/>
          <w:szCs w:val="28"/>
        </w:rPr>
        <w:t>)</w:t>
      </w:r>
    </w:p>
    <w:p w:rsidR="00D174C7" w:rsidRPr="00B3245D" w:rsidRDefault="00D174C7" w:rsidP="00FA34CF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D174C7" w:rsidRPr="00B3245D">
        <w:tc>
          <w:tcPr>
            <w:tcW w:w="12644" w:type="dxa"/>
          </w:tcPr>
          <w:p w:rsidR="00D174C7" w:rsidRPr="00222CEC" w:rsidRDefault="00D174C7" w:rsidP="00957540">
            <w:r w:rsidRPr="003D104D"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4" o:spid="_x0000_i1025" type="#_x0000_t75" style="width:515.25pt;height:343.5pt;visibility:visible">
                  <v:imagedata r:id="rId6" o:title=""/>
                </v:shape>
              </w:pict>
            </w:r>
          </w:p>
        </w:tc>
        <w:tc>
          <w:tcPr>
            <w:tcW w:w="464" w:type="dxa"/>
          </w:tcPr>
          <w:p w:rsidR="00D174C7" w:rsidRPr="00B3245D" w:rsidRDefault="00D174C7" w:rsidP="00957540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D174C7" w:rsidRPr="00B3245D" w:rsidRDefault="00D174C7" w:rsidP="00957540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D174C7" w:rsidRPr="00B3245D" w:rsidRDefault="00D174C7" w:rsidP="00957540">
            <w:pPr>
              <w:rPr>
                <w:sz w:val="24"/>
                <w:szCs w:val="24"/>
              </w:rPr>
            </w:pPr>
            <w:r w:rsidRPr="006963CD">
              <w:rPr>
                <w:noProof/>
                <w:sz w:val="24"/>
                <w:szCs w:val="24"/>
                <w:lang w:eastAsia="ru-RU"/>
              </w:rPr>
              <w:pict>
                <v:shape id="Рисунок 69" o:spid="_x0000_i1026" type="#_x0000_t75" style="width:387.75pt;height:327pt;visibility:visible">
                  <v:imagedata r:id="rId7" o:title=""/>
                </v:shape>
              </w:pict>
            </w:r>
          </w:p>
        </w:tc>
      </w:tr>
      <w:tr w:rsidR="00D174C7" w:rsidRPr="00B3245D">
        <w:trPr>
          <w:trHeight w:val="7149"/>
        </w:trPr>
        <w:tc>
          <w:tcPr>
            <w:tcW w:w="12644" w:type="dxa"/>
          </w:tcPr>
          <w:p w:rsidR="00D174C7" w:rsidRDefault="00D174C7" w:rsidP="00957540">
            <w:pPr>
              <w:rPr>
                <w:sz w:val="24"/>
                <w:szCs w:val="24"/>
              </w:rPr>
            </w:pPr>
          </w:p>
          <w:p w:rsidR="00D174C7" w:rsidRPr="00154E8D" w:rsidRDefault="00D174C7" w:rsidP="00957540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D174C7" w:rsidRPr="00154E8D" w:rsidRDefault="00D174C7" w:rsidP="00957540">
            <w:pPr>
              <w:rPr>
                <w:sz w:val="24"/>
                <w:szCs w:val="24"/>
              </w:rPr>
            </w:pPr>
            <w:r w:rsidRPr="006963CD">
              <w:rPr>
                <w:noProof/>
                <w:sz w:val="24"/>
                <w:szCs w:val="24"/>
                <w:lang w:eastAsia="ru-RU"/>
              </w:rPr>
              <w:pict>
                <v:shape id="Рисунок 16" o:spid="_x0000_i1027" type="#_x0000_t75" style="width:519pt;height:304.5pt;visibility:visible">
                  <v:imagedata r:id="rId8" o:title=""/>
                </v:shape>
              </w:pict>
            </w:r>
          </w:p>
        </w:tc>
        <w:tc>
          <w:tcPr>
            <w:tcW w:w="464" w:type="dxa"/>
          </w:tcPr>
          <w:p w:rsidR="00D174C7" w:rsidRPr="00B3245D" w:rsidRDefault="00D174C7" w:rsidP="00957540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D174C7" w:rsidRPr="00107C32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107C32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</w:t>
            </w:r>
            <w:r w:rsidRPr="00FA34CF">
              <w:rPr>
                <w:b/>
                <w:bCs/>
                <w:sz w:val="24"/>
                <w:szCs w:val="24"/>
                <w:u w:val="single"/>
              </w:rPr>
              <w:t>проект</w:t>
            </w:r>
            <w:r w:rsidRPr="001B7445">
              <w:rPr>
                <w:b/>
                <w:bCs/>
                <w:sz w:val="24"/>
                <w:szCs w:val="24"/>
              </w:rPr>
              <w:t xml:space="preserve">), 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- 2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D174C7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D174C7" w:rsidRPr="00C968CC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D174C7" w:rsidRPr="00B3245D" w:rsidRDefault="00D174C7" w:rsidP="000077FB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СО 2</w:t>
      </w:r>
    </w:p>
    <w:p w:rsidR="00D174C7" w:rsidRDefault="00D174C7" w:rsidP="00154E8D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 w:rsidRPr="00154E8D">
        <w:rPr>
          <w:sz w:val="28"/>
          <w:szCs w:val="28"/>
        </w:rPr>
        <w:t>автодорога Усолье-Бе</w:t>
      </w:r>
      <w:r>
        <w:rPr>
          <w:sz w:val="28"/>
          <w:szCs w:val="28"/>
        </w:rPr>
        <w:t xml:space="preserve">лореченск-Мишелевка-Михайловка </w:t>
      </w:r>
      <w:r w:rsidRPr="00154E8D">
        <w:rPr>
          <w:sz w:val="28"/>
          <w:szCs w:val="28"/>
        </w:rPr>
        <w:t>(по направлению</w:t>
      </w:r>
      <w:r>
        <w:rPr>
          <w:sz w:val="28"/>
          <w:szCs w:val="28"/>
        </w:rPr>
        <w:t xml:space="preserve"> движения</w:t>
      </w:r>
      <w:r w:rsidRPr="00154E8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сторону</w:t>
      </w:r>
      <w:r w:rsidRPr="00154E8D">
        <w:rPr>
          <w:sz w:val="28"/>
          <w:szCs w:val="28"/>
        </w:rPr>
        <w:t xml:space="preserve"> с. Сосновка</w:t>
      </w:r>
      <w:r>
        <w:rPr>
          <w:sz w:val="28"/>
          <w:szCs w:val="28"/>
        </w:rPr>
        <w:t>), в р–не  магазин 77 минимаркет, (правая сторона)</w:t>
      </w:r>
    </w:p>
    <w:p w:rsidR="00D174C7" w:rsidRPr="00B3245D" w:rsidRDefault="00D174C7" w:rsidP="000077FB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D174C7" w:rsidRPr="00B3245D">
        <w:tc>
          <w:tcPr>
            <w:tcW w:w="12644" w:type="dxa"/>
          </w:tcPr>
          <w:p w:rsidR="00D174C7" w:rsidRPr="00222CEC" w:rsidRDefault="00D174C7" w:rsidP="004632CE">
            <w:r w:rsidRPr="003D104D">
              <w:rPr>
                <w:noProof/>
                <w:lang w:eastAsia="ru-RU"/>
              </w:rPr>
              <w:pict>
                <v:shape id="Рисунок 7" o:spid="_x0000_i1028" type="#_x0000_t75" style="width:539.25pt;height:340.5pt;visibility:visible">
                  <v:imagedata r:id="rId9" o:title=""/>
                </v:shape>
              </w:pict>
            </w:r>
          </w:p>
        </w:tc>
        <w:tc>
          <w:tcPr>
            <w:tcW w:w="464" w:type="dxa"/>
          </w:tcPr>
          <w:p w:rsidR="00D174C7" w:rsidRPr="00B3245D" w:rsidRDefault="00D174C7" w:rsidP="004632CE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D174C7" w:rsidRPr="00B3245D" w:rsidRDefault="00D174C7" w:rsidP="004632C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D174C7" w:rsidRPr="00B3245D" w:rsidRDefault="00D174C7" w:rsidP="004632CE">
            <w:pPr>
              <w:rPr>
                <w:sz w:val="24"/>
                <w:szCs w:val="24"/>
              </w:rPr>
            </w:pPr>
            <w:r w:rsidRPr="006963CD">
              <w:rPr>
                <w:noProof/>
                <w:sz w:val="24"/>
                <w:szCs w:val="24"/>
                <w:lang w:eastAsia="ru-RU"/>
              </w:rPr>
              <w:pict>
                <v:shape id="_x0000_i1029" type="#_x0000_t75" style="width:387.75pt;height:327pt;visibility:visible">
                  <v:imagedata r:id="rId7" o:title=""/>
                </v:shape>
              </w:pict>
            </w:r>
          </w:p>
        </w:tc>
      </w:tr>
      <w:tr w:rsidR="00D174C7" w:rsidRPr="00B3245D">
        <w:trPr>
          <w:trHeight w:val="7149"/>
        </w:trPr>
        <w:tc>
          <w:tcPr>
            <w:tcW w:w="12644" w:type="dxa"/>
          </w:tcPr>
          <w:p w:rsidR="00D174C7" w:rsidRDefault="00D174C7" w:rsidP="004632CE">
            <w:pPr>
              <w:rPr>
                <w:sz w:val="24"/>
                <w:szCs w:val="24"/>
              </w:rPr>
            </w:pPr>
          </w:p>
          <w:p w:rsidR="00D174C7" w:rsidRPr="00154E8D" w:rsidRDefault="00D174C7" w:rsidP="004632CE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D174C7" w:rsidRPr="00154E8D" w:rsidRDefault="00D174C7" w:rsidP="004632CE">
            <w:pPr>
              <w:rPr>
                <w:sz w:val="24"/>
                <w:szCs w:val="24"/>
              </w:rPr>
            </w:pPr>
            <w:r w:rsidRPr="006963CD">
              <w:rPr>
                <w:noProof/>
                <w:sz w:val="24"/>
                <w:szCs w:val="24"/>
                <w:lang w:eastAsia="ru-RU"/>
              </w:rPr>
              <w:pict>
                <v:shape id="Рисунок 8" o:spid="_x0000_i1030" type="#_x0000_t75" style="width:537.75pt;height:300.75pt;visibility:visible">
                  <v:imagedata r:id="rId10" o:title=""/>
                </v:shape>
              </w:pict>
            </w:r>
          </w:p>
        </w:tc>
        <w:tc>
          <w:tcPr>
            <w:tcW w:w="464" w:type="dxa"/>
          </w:tcPr>
          <w:p w:rsidR="00D174C7" w:rsidRPr="00B3245D" w:rsidRDefault="00D174C7" w:rsidP="004632CE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D174C7" w:rsidRPr="00B3245D" w:rsidRDefault="00D174C7" w:rsidP="004632CE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D174C7" w:rsidRPr="00107C32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107C32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D174C7" w:rsidRPr="00B3245D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D174C7" w:rsidRPr="00B3245D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 xml:space="preserve">(проект), </w:t>
            </w:r>
          </w:p>
          <w:p w:rsidR="00D174C7" w:rsidRPr="00B3245D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- 2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D174C7" w:rsidRPr="00B3245D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D174C7" w:rsidRPr="00B3245D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D174C7" w:rsidRPr="00B3245D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D174C7" w:rsidRPr="00B3245D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D174C7" w:rsidRPr="00B3245D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D174C7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D174C7" w:rsidRPr="00C968CC" w:rsidRDefault="00D174C7" w:rsidP="004632CE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D174C7" w:rsidRPr="00B3245D" w:rsidRDefault="00D174C7" w:rsidP="006C7AAE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СО 3</w:t>
      </w:r>
    </w:p>
    <w:p w:rsidR="00D174C7" w:rsidRDefault="00D174C7" w:rsidP="006C7AAE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 w:rsidRPr="00154E8D">
        <w:rPr>
          <w:sz w:val="28"/>
          <w:szCs w:val="28"/>
        </w:rPr>
        <w:t>автодорога Усолье-Бе</w:t>
      </w:r>
      <w:r>
        <w:rPr>
          <w:sz w:val="28"/>
          <w:szCs w:val="28"/>
        </w:rPr>
        <w:t xml:space="preserve">лореченск-Мишелевка-Михайловка </w:t>
      </w:r>
      <w:r w:rsidRPr="00154E8D">
        <w:rPr>
          <w:sz w:val="28"/>
          <w:szCs w:val="28"/>
        </w:rPr>
        <w:t>(по направлению</w:t>
      </w:r>
      <w:r>
        <w:rPr>
          <w:sz w:val="28"/>
          <w:szCs w:val="28"/>
        </w:rPr>
        <w:t xml:space="preserve"> движения</w:t>
      </w:r>
      <w:r w:rsidRPr="00154E8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сторону</w:t>
      </w:r>
      <w:r w:rsidRPr="00154E8D">
        <w:rPr>
          <w:sz w:val="28"/>
          <w:szCs w:val="28"/>
        </w:rPr>
        <w:t xml:space="preserve"> с. Сосновка</w:t>
      </w:r>
      <w:r>
        <w:rPr>
          <w:sz w:val="28"/>
          <w:szCs w:val="28"/>
        </w:rPr>
        <w:t>), в р–не  магазин 77 минимаркет, (левая сторона)</w:t>
      </w:r>
    </w:p>
    <w:p w:rsidR="00D174C7" w:rsidRPr="00B3245D" w:rsidRDefault="00D174C7" w:rsidP="006C7AAE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D174C7" w:rsidRPr="00B3245D">
        <w:tc>
          <w:tcPr>
            <w:tcW w:w="12644" w:type="dxa"/>
          </w:tcPr>
          <w:p w:rsidR="00D174C7" w:rsidRPr="00222CEC" w:rsidRDefault="00D174C7" w:rsidP="00957540">
            <w:r w:rsidRPr="003D104D">
              <w:rPr>
                <w:noProof/>
                <w:lang w:eastAsia="ru-RU"/>
              </w:rPr>
              <w:pict>
                <v:shape id="Рисунок 12" o:spid="_x0000_i1031" type="#_x0000_t75" style="width:539.25pt;height:336.75pt;visibility:visible">
                  <v:imagedata r:id="rId11" o:title=""/>
                </v:shape>
              </w:pict>
            </w:r>
          </w:p>
        </w:tc>
        <w:tc>
          <w:tcPr>
            <w:tcW w:w="464" w:type="dxa"/>
          </w:tcPr>
          <w:p w:rsidR="00D174C7" w:rsidRPr="00B3245D" w:rsidRDefault="00D174C7" w:rsidP="00957540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D174C7" w:rsidRPr="00B3245D" w:rsidRDefault="00D174C7" w:rsidP="00957540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D174C7" w:rsidRPr="00B3245D" w:rsidRDefault="00D174C7" w:rsidP="00957540">
            <w:pPr>
              <w:rPr>
                <w:sz w:val="24"/>
                <w:szCs w:val="24"/>
              </w:rPr>
            </w:pPr>
            <w:r w:rsidRPr="006963CD">
              <w:rPr>
                <w:noProof/>
                <w:sz w:val="24"/>
                <w:szCs w:val="24"/>
                <w:lang w:eastAsia="ru-RU"/>
              </w:rPr>
              <w:pict>
                <v:shape id="_x0000_i1032" type="#_x0000_t75" style="width:387.75pt;height:327pt;visibility:visible">
                  <v:imagedata r:id="rId7" o:title=""/>
                </v:shape>
              </w:pict>
            </w:r>
          </w:p>
        </w:tc>
      </w:tr>
      <w:tr w:rsidR="00D174C7" w:rsidRPr="00B3245D">
        <w:trPr>
          <w:trHeight w:val="7149"/>
        </w:trPr>
        <w:tc>
          <w:tcPr>
            <w:tcW w:w="12644" w:type="dxa"/>
          </w:tcPr>
          <w:p w:rsidR="00D174C7" w:rsidRDefault="00D174C7" w:rsidP="00957540">
            <w:pPr>
              <w:rPr>
                <w:sz w:val="24"/>
                <w:szCs w:val="24"/>
              </w:rPr>
            </w:pPr>
          </w:p>
          <w:p w:rsidR="00D174C7" w:rsidRPr="00154E8D" w:rsidRDefault="00D174C7" w:rsidP="00957540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D174C7" w:rsidRPr="00154E8D" w:rsidRDefault="00D174C7" w:rsidP="00957540">
            <w:pPr>
              <w:rPr>
                <w:sz w:val="24"/>
                <w:szCs w:val="24"/>
              </w:rPr>
            </w:pPr>
            <w:r w:rsidRPr="006963CD">
              <w:rPr>
                <w:noProof/>
                <w:sz w:val="24"/>
                <w:szCs w:val="24"/>
                <w:lang w:eastAsia="ru-RU"/>
              </w:rPr>
              <w:pict>
                <v:shape id="Рисунок 13" o:spid="_x0000_i1033" type="#_x0000_t75" style="width:537.75pt;height:297.75pt;visibility:visible">
                  <v:imagedata r:id="rId12" o:title=""/>
                </v:shape>
              </w:pict>
            </w:r>
          </w:p>
        </w:tc>
        <w:tc>
          <w:tcPr>
            <w:tcW w:w="464" w:type="dxa"/>
          </w:tcPr>
          <w:p w:rsidR="00D174C7" w:rsidRPr="00B3245D" w:rsidRDefault="00D174C7" w:rsidP="00957540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D174C7" w:rsidRPr="00107C32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107C32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 xml:space="preserve">(проект), 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- 2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D174C7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D174C7" w:rsidRPr="00C968CC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D174C7" w:rsidRPr="00B3245D" w:rsidRDefault="00D174C7" w:rsidP="00154E8D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СО 4</w:t>
      </w:r>
    </w:p>
    <w:p w:rsidR="00D174C7" w:rsidRDefault="00D174C7" w:rsidP="00154E8D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 w:rsidRPr="00154E8D">
        <w:rPr>
          <w:sz w:val="28"/>
          <w:szCs w:val="28"/>
        </w:rPr>
        <w:t>автодорога Усолье-Бе</w:t>
      </w:r>
      <w:r>
        <w:rPr>
          <w:sz w:val="28"/>
          <w:szCs w:val="28"/>
        </w:rPr>
        <w:t xml:space="preserve">лореченск-Мишелевка-Михайловка </w:t>
      </w:r>
      <w:r w:rsidRPr="00154E8D">
        <w:rPr>
          <w:sz w:val="28"/>
          <w:szCs w:val="28"/>
        </w:rPr>
        <w:t>(по направлению</w:t>
      </w:r>
      <w:r>
        <w:rPr>
          <w:sz w:val="28"/>
          <w:szCs w:val="28"/>
        </w:rPr>
        <w:t xml:space="preserve"> движения</w:t>
      </w:r>
      <w:r w:rsidRPr="00154E8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сторону</w:t>
      </w:r>
      <w:r w:rsidRPr="00154E8D">
        <w:rPr>
          <w:sz w:val="28"/>
          <w:szCs w:val="28"/>
        </w:rPr>
        <w:t xml:space="preserve"> с. Сосновка</w:t>
      </w:r>
      <w:r>
        <w:rPr>
          <w:sz w:val="28"/>
          <w:szCs w:val="28"/>
        </w:rPr>
        <w:t>), в р-не поворота на ул. Дм. Зарукина (левая сторона)</w:t>
      </w:r>
    </w:p>
    <w:p w:rsidR="00D174C7" w:rsidRPr="00B3245D" w:rsidRDefault="00D174C7" w:rsidP="00154E8D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D174C7" w:rsidRPr="00B3245D">
        <w:tc>
          <w:tcPr>
            <w:tcW w:w="12644" w:type="dxa"/>
          </w:tcPr>
          <w:p w:rsidR="00D174C7" w:rsidRPr="00222CEC" w:rsidRDefault="00D174C7" w:rsidP="00957540">
            <w:r w:rsidRPr="003D104D">
              <w:rPr>
                <w:noProof/>
                <w:lang w:eastAsia="ru-RU"/>
              </w:rPr>
              <w:pict>
                <v:shape id="Рисунок 17" o:spid="_x0000_i1034" type="#_x0000_t75" style="width:538.5pt;height:336.75pt;visibility:visible">
                  <v:imagedata r:id="rId13" o:title=""/>
                </v:shape>
              </w:pict>
            </w:r>
          </w:p>
        </w:tc>
        <w:tc>
          <w:tcPr>
            <w:tcW w:w="464" w:type="dxa"/>
          </w:tcPr>
          <w:p w:rsidR="00D174C7" w:rsidRPr="00B3245D" w:rsidRDefault="00D174C7" w:rsidP="00957540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D174C7" w:rsidRPr="00B3245D" w:rsidRDefault="00D174C7" w:rsidP="00957540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D174C7" w:rsidRPr="00B3245D" w:rsidRDefault="00D174C7" w:rsidP="00957540">
            <w:pPr>
              <w:rPr>
                <w:sz w:val="24"/>
                <w:szCs w:val="24"/>
              </w:rPr>
            </w:pPr>
            <w:r w:rsidRPr="006963CD">
              <w:rPr>
                <w:noProof/>
                <w:sz w:val="24"/>
                <w:szCs w:val="24"/>
                <w:lang w:eastAsia="ru-RU"/>
              </w:rPr>
              <w:pict>
                <v:shape id="_x0000_i1035" type="#_x0000_t75" style="width:387.75pt;height:327pt;visibility:visible">
                  <v:imagedata r:id="rId7" o:title=""/>
                </v:shape>
              </w:pict>
            </w:r>
          </w:p>
        </w:tc>
      </w:tr>
      <w:tr w:rsidR="00D174C7" w:rsidRPr="00B3245D">
        <w:trPr>
          <w:trHeight w:val="7149"/>
        </w:trPr>
        <w:tc>
          <w:tcPr>
            <w:tcW w:w="12644" w:type="dxa"/>
          </w:tcPr>
          <w:p w:rsidR="00D174C7" w:rsidRDefault="00D174C7" w:rsidP="00957540">
            <w:pPr>
              <w:rPr>
                <w:sz w:val="24"/>
                <w:szCs w:val="24"/>
              </w:rPr>
            </w:pPr>
          </w:p>
          <w:p w:rsidR="00D174C7" w:rsidRPr="00154E8D" w:rsidRDefault="00D174C7" w:rsidP="00957540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D174C7" w:rsidRPr="00154E8D" w:rsidRDefault="00D174C7" w:rsidP="00957540">
            <w:pPr>
              <w:rPr>
                <w:sz w:val="24"/>
                <w:szCs w:val="24"/>
              </w:rPr>
            </w:pPr>
            <w:r w:rsidRPr="006963CD">
              <w:rPr>
                <w:noProof/>
                <w:sz w:val="24"/>
                <w:szCs w:val="24"/>
                <w:lang w:eastAsia="ru-RU"/>
              </w:rPr>
              <w:pict>
                <v:shape id="Рисунок 18" o:spid="_x0000_i1036" type="#_x0000_t75" style="width:533.25pt;height:287.25pt;visibility:visible">
                  <v:imagedata r:id="rId14" o:title=""/>
                </v:shape>
              </w:pict>
            </w:r>
          </w:p>
        </w:tc>
        <w:tc>
          <w:tcPr>
            <w:tcW w:w="464" w:type="dxa"/>
          </w:tcPr>
          <w:p w:rsidR="00D174C7" w:rsidRPr="00B3245D" w:rsidRDefault="00D174C7" w:rsidP="00957540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D174C7" w:rsidRPr="00107C32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107C32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</w:t>
            </w:r>
            <w:r w:rsidRPr="00FA34CF">
              <w:rPr>
                <w:b/>
                <w:bCs/>
                <w:sz w:val="24"/>
                <w:szCs w:val="24"/>
                <w:u w:val="single"/>
              </w:rPr>
              <w:t>проект</w:t>
            </w:r>
            <w:r w:rsidRPr="001B7445">
              <w:rPr>
                <w:b/>
                <w:bCs/>
                <w:sz w:val="24"/>
                <w:szCs w:val="24"/>
              </w:rPr>
              <w:t xml:space="preserve">), 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- 2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D174C7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D174C7" w:rsidRPr="00C968CC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D174C7" w:rsidRPr="00B3245D" w:rsidRDefault="00D174C7" w:rsidP="00FA34CF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СО 5</w:t>
      </w:r>
    </w:p>
    <w:p w:rsidR="00D174C7" w:rsidRDefault="00D174C7" w:rsidP="00FA34CF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 w:rsidRPr="00154E8D">
        <w:rPr>
          <w:sz w:val="28"/>
          <w:szCs w:val="28"/>
        </w:rPr>
        <w:t>автодорога Усолье-Бе</w:t>
      </w:r>
      <w:r>
        <w:rPr>
          <w:sz w:val="28"/>
          <w:szCs w:val="28"/>
        </w:rPr>
        <w:t xml:space="preserve">лореченск-Мишелевка-Михайловка </w:t>
      </w:r>
      <w:r w:rsidRPr="00154E8D">
        <w:rPr>
          <w:sz w:val="28"/>
          <w:szCs w:val="28"/>
        </w:rPr>
        <w:t>(по направлению</w:t>
      </w:r>
      <w:r>
        <w:rPr>
          <w:sz w:val="28"/>
          <w:szCs w:val="28"/>
        </w:rPr>
        <w:t xml:space="preserve"> движения</w:t>
      </w:r>
      <w:r w:rsidRPr="00154E8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сторону</w:t>
      </w:r>
      <w:r w:rsidRPr="00154E8D">
        <w:rPr>
          <w:sz w:val="28"/>
          <w:szCs w:val="28"/>
        </w:rPr>
        <w:t xml:space="preserve"> с. Сосновка</w:t>
      </w:r>
      <w:r>
        <w:rPr>
          <w:sz w:val="28"/>
          <w:szCs w:val="28"/>
        </w:rPr>
        <w:t>), в р-не поворота на ул. Дм. Зарукина (правая сторона)</w:t>
      </w:r>
    </w:p>
    <w:p w:rsidR="00D174C7" w:rsidRPr="00B3245D" w:rsidRDefault="00D174C7" w:rsidP="00FA34CF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D174C7" w:rsidRPr="00B3245D">
        <w:tc>
          <w:tcPr>
            <w:tcW w:w="12644" w:type="dxa"/>
          </w:tcPr>
          <w:p w:rsidR="00D174C7" w:rsidRPr="00222CEC" w:rsidRDefault="00D174C7" w:rsidP="00957540">
            <w:r w:rsidRPr="003D104D">
              <w:rPr>
                <w:noProof/>
                <w:lang w:eastAsia="ru-RU"/>
              </w:rPr>
              <w:pict>
                <v:shape id="Рисунок 22" o:spid="_x0000_i1037" type="#_x0000_t75" style="width:538.5pt;height:336.75pt;visibility:visible">
                  <v:imagedata r:id="rId15" o:title=""/>
                </v:shape>
              </w:pict>
            </w:r>
          </w:p>
        </w:tc>
        <w:tc>
          <w:tcPr>
            <w:tcW w:w="464" w:type="dxa"/>
          </w:tcPr>
          <w:p w:rsidR="00D174C7" w:rsidRPr="00B3245D" w:rsidRDefault="00D174C7" w:rsidP="00957540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D174C7" w:rsidRPr="00B3245D" w:rsidRDefault="00D174C7" w:rsidP="00957540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D174C7" w:rsidRPr="00B3245D" w:rsidRDefault="00D174C7" w:rsidP="00957540">
            <w:pPr>
              <w:rPr>
                <w:sz w:val="24"/>
                <w:szCs w:val="24"/>
              </w:rPr>
            </w:pPr>
            <w:r w:rsidRPr="006963CD">
              <w:rPr>
                <w:noProof/>
                <w:sz w:val="24"/>
                <w:szCs w:val="24"/>
                <w:lang w:eastAsia="ru-RU"/>
              </w:rPr>
              <w:pict>
                <v:shape id="_x0000_i1038" type="#_x0000_t75" style="width:387.75pt;height:327pt;visibility:visible">
                  <v:imagedata r:id="rId7" o:title=""/>
                </v:shape>
              </w:pict>
            </w:r>
          </w:p>
        </w:tc>
      </w:tr>
      <w:tr w:rsidR="00D174C7" w:rsidRPr="00B3245D">
        <w:trPr>
          <w:trHeight w:val="7149"/>
        </w:trPr>
        <w:tc>
          <w:tcPr>
            <w:tcW w:w="12644" w:type="dxa"/>
          </w:tcPr>
          <w:p w:rsidR="00D174C7" w:rsidRDefault="00D174C7" w:rsidP="00957540">
            <w:pPr>
              <w:rPr>
                <w:sz w:val="24"/>
                <w:szCs w:val="24"/>
              </w:rPr>
            </w:pPr>
          </w:p>
          <w:p w:rsidR="00D174C7" w:rsidRPr="00154E8D" w:rsidRDefault="00D174C7" w:rsidP="00957540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D174C7" w:rsidRPr="00154E8D" w:rsidRDefault="00D174C7" w:rsidP="00957540">
            <w:pPr>
              <w:rPr>
                <w:sz w:val="24"/>
                <w:szCs w:val="24"/>
              </w:rPr>
            </w:pPr>
            <w:r w:rsidRPr="006963CD">
              <w:rPr>
                <w:noProof/>
                <w:sz w:val="24"/>
                <w:szCs w:val="24"/>
                <w:lang w:eastAsia="ru-RU"/>
              </w:rPr>
              <w:pict>
                <v:shape id="Рисунок 23" o:spid="_x0000_i1039" type="#_x0000_t75" style="width:533.25pt;height:287.25pt;visibility:visible">
                  <v:imagedata r:id="rId16" o:title=""/>
                </v:shape>
              </w:pict>
            </w:r>
          </w:p>
        </w:tc>
        <w:tc>
          <w:tcPr>
            <w:tcW w:w="464" w:type="dxa"/>
          </w:tcPr>
          <w:p w:rsidR="00D174C7" w:rsidRPr="00B3245D" w:rsidRDefault="00D174C7" w:rsidP="00957540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D174C7" w:rsidRPr="00107C32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107C32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DC17E0">
              <w:rPr>
                <w:b/>
                <w:bCs/>
                <w:sz w:val="24"/>
                <w:szCs w:val="24"/>
              </w:rPr>
              <w:t>(проект),</w:t>
            </w:r>
            <w:r w:rsidRPr="001B7445">
              <w:rPr>
                <w:b/>
                <w:bCs/>
                <w:sz w:val="24"/>
                <w:szCs w:val="24"/>
              </w:rPr>
              <w:t xml:space="preserve"> 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- 2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D174C7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D174C7" w:rsidRPr="00C968CC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D174C7" w:rsidRPr="00B3245D" w:rsidRDefault="00D174C7" w:rsidP="00FB61A2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СО 6</w:t>
      </w:r>
    </w:p>
    <w:p w:rsidR="00D174C7" w:rsidRDefault="00D174C7" w:rsidP="00FB61A2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 w:rsidRPr="00154E8D">
        <w:rPr>
          <w:sz w:val="28"/>
          <w:szCs w:val="28"/>
        </w:rPr>
        <w:t>с. Сосновка</w:t>
      </w:r>
      <w:r>
        <w:rPr>
          <w:sz w:val="28"/>
          <w:szCs w:val="28"/>
        </w:rPr>
        <w:t>, пересечение ул. Трактовая и ул. Набережная, в р-не православной церкви</w:t>
      </w:r>
    </w:p>
    <w:p w:rsidR="00D174C7" w:rsidRPr="00B3245D" w:rsidRDefault="00D174C7" w:rsidP="00FB61A2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D174C7" w:rsidRPr="00B3245D">
        <w:tc>
          <w:tcPr>
            <w:tcW w:w="12644" w:type="dxa"/>
          </w:tcPr>
          <w:p w:rsidR="00D174C7" w:rsidRPr="00222CEC" w:rsidRDefault="00D174C7" w:rsidP="00957540">
            <w:r w:rsidRPr="003D104D">
              <w:rPr>
                <w:noProof/>
                <w:lang w:eastAsia="ru-RU"/>
              </w:rPr>
              <w:pict>
                <v:shape id="Рисунок 27" o:spid="_x0000_i1040" type="#_x0000_t75" style="width:539.25pt;height:327.75pt;visibility:visible">
                  <v:imagedata r:id="rId17" o:title="" cropbottom="5742f"/>
                </v:shape>
              </w:pict>
            </w:r>
          </w:p>
        </w:tc>
        <w:tc>
          <w:tcPr>
            <w:tcW w:w="464" w:type="dxa"/>
          </w:tcPr>
          <w:p w:rsidR="00D174C7" w:rsidRPr="00B3245D" w:rsidRDefault="00D174C7" w:rsidP="00957540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D174C7" w:rsidRPr="00B3245D" w:rsidRDefault="00D174C7" w:rsidP="00957540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D174C7" w:rsidRPr="00B3245D" w:rsidRDefault="00D174C7" w:rsidP="00957540">
            <w:pPr>
              <w:rPr>
                <w:sz w:val="24"/>
                <w:szCs w:val="24"/>
              </w:rPr>
            </w:pPr>
            <w:r w:rsidRPr="006963CD">
              <w:rPr>
                <w:noProof/>
                <w:sz w:val="24"/>
                <w:szCs w:val="24"/>
                <w:lang w:eastAsia="ru-RU"/>
              </w:rPr>
              <w:pict>
                <v:shape id="_x0000_i1041" type="#_x0000_t75" style="width:387.75pt;height:327pt;visibility:visible">
                  <v:imagedata r:id="rId7" o:title=""/>
                </v:shape>
              </w:pict>
            </w:r>
          </w:p>
        </w:tc>
      </w:tr>
      <w:tr w:rsidR="00D174C7" w:rsidRPr="00B3245D">
        <w:trPr>
          <w:trHeight w:val="7149"/>
        </w:trPr>
        <w:tc>
          <w:tcPr>
            <w:tcW w:w="12644" w:type="dxa"/>
          </w:tcPr>
          <w:p w:rsidR="00D174C7" w:rsidRDefault="00D174C7" w:rsidP="00957540">
            <w:pPr>
              <w:rPr>
                <w:sz w:val="24"/>
                <w:szCs w:val="24"/>
              </w:rPr>
            </w:pPr>
          </w:p>
          <w:p w:rsidR="00D174C7" w:rsidRPr="00154E8D" w:rsidRDefault="00D174C7" w:rsidP="00957540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D174C7" w:rsidRPr="00154E8D" w:rsidRDefault="00D174C7" w:rsidP="00957540">
            <w:pPr>
              <w:rPr>
                <w:sz w:val="24"/>
                <w:szCs w:val="24"/>
              </w:rPr>
            </w:pPr>
            <w:r w:rsidRPr="006963CD">
              <w:rPr>
                <w:noProof/>
                <w:sz w:val="24"/>
                <w:szCs w:val="24"/>
                <w:lang w:eastAsia="ru-RU"/>
              </w:rPr>
              <w:pict>
                <v:shape id="Рисунок 28" o:spid="_x0000_i1042" type="#_x0000_t75" style="width:539.25pt;height:308.25pt;visibility:visible">
                  <v:imagedata r:id="rId18" o:title=""/>
                </v:shape>
              </w:pict>
            </w:r>
          </w:p>
        </w:tc>
        <w:tc>
          <w:tcPr>
            <w:tcW w:w="464" w:type="dxa"/>
          </w:tcPr>
          <w:p w:rsidR="00D174C7" w:rsidRPr="00B3245D" w:rsidRDefault="00D174C7" w:rsidP="00957540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D174C7" w:rsidRPr="00107C32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107C32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B7445">
              <w:rPr>
                <w:b/>
                <w:bCs/>
                <w:sz w:val="24"/>
                <w:szCs w:val="24"/>
              </w:rPr>
              <w:t>(</w:t>
            </w:r>
            <w:r w:rsidRPr="00FA34CF">
              <w:rPr>
                <w:b/>
                <w:bCs/>
                <w:sz w:val="24"/>
                <w:szCs w:val="24"/>
                <w:u w:val="single"/>
              </w:rPr>
              <w:t>проект</w:t>
            </w:r>
            <w:r w:rsidRPr="001B7445">
              <w:rPr>
                <w:b/>
                <w:bCs/>
                <w:sz w:val="24"/>
                <w:szCs w:val="24"/>
              </w:rPr>
              <w:t xml:space="preserve">), 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- 2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D174C7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D174C7" w:rsidRPr="00C968CC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D174C7" w:rsidRPr="00B3245D" w:rsidRDefault="00D174C7" w:rsidP="004C3356">
      <w:pPr>
        <w:rPr>
          <w:sz w:val="28"/>
          <w:szCs w:val="28"/>
        </w:rPr>
      </w:pPr>
      <w:r w:rsidRPr="00B3245D">
        <w:rPr>
          <w:sz w:val="28"/>
          <w:szCs w:val="28"/>
        </w:rPr>
        <w:t>СХЕМА РАЗ</w:t>
      </w:r>
      <w:r>
        <w:rPr>
          <w:sz w:val="28"/>
          <w:szCs w:val="28"/>
        </w:rPr>
        <w:t>МЕЩЕНИЯ РЕКЛАМНОЙ КОНСТРУКЦИИ № СО 7</w:t>
      </w:r>
      <w:bookmarkStart w:id="0" w:name="_GoBack"/>
      <w:bookmarkEnd w:id="0"/>
    </w:p>
    <w:p w:rsidR="00D174C7" w:rsidRDefault="00D174C7" w:rsidP="004C3356">
      <w:pPr>
        <w:rPr>
          <w:sz w:val="28"/>
          <w:szCs w:val="28"/>
        </w:rPr>
      </w:pPr>
      <w:r w:rsidRPr="00B3245D">
        <w:rPr>
          <w:sz w:val="28"/>
          <w:szCs w:val="28"/>
        </w:rPr>
        <w:t xml:space="preserve">По адресу: </w:t>
      </w:r>
      <w:r w:rsidRPr="00154E8D">
        <w:rPr>
          <w:sz w:val="28"/>
          <w:szCs w:val="28"/>
        </w:rPr>
        <w:t>с. Сосновка</w:t>
      </w:r>
      <w:r>
        <w:rPr>
          <w:sz w:val="28"/>
          <w:szCs w:val="28"/>
        </w:rPr>
        <w:t xml:space="preserve">, ул. Трактовая, в р-не магазина «Восьмерка» </w:t>
      </w:r>
    </w:p>
    <w:p w:rsidR="00D174C7" w:rsidRPr="00B3245D" w:rsidRDefault="00D174C7" w:rsidP="004C3356"/>
    <w:tbl>
      <w:tblPr>
        <w:tblW w:w="0" w:type="auto"/>
        <w:tblInd w:w="-106" w:type="dxa"/>
        <w:tblLook w:val="00A0"/>
      </w:tblPr>
      <w:tblGrid>
        <w:gridCol w:w="12644"/>
        <w:gridCol w:w="464"/>
        <w:gridCol w:w="8654"/>
      </w:tblGrid>
      <w:tr w:rsidR="00D174C7" w:rsidRPr="00B3245D">
        <w:tc>
          <w:tcPr>
            <w:tcW w:w="12644" w:type="dxa"/>
          </w:tcPr>
          <w:p w:rsidR="00D174C7" w:rsidRPr="00222CEC" w:rsidRDefault="00D174C7" w:rsidP="00957540">
            <w:r w:rsidRPr="003D104D">
              <w:rPr>
                <w:noProof/>
                <w:lang w:eastAsia="ru-RU"/>
              </w:rPr>
              <w:pict>
                <v:shape id="Рисунок 32" o:spid="_x0000_i1043" type="#_x0000_t75" style="width:537.75pt;height:337.5pt;visibility:visible">
                  <v:imagedata r:id="rId19" o:title=""/>
                </v:shape>
              </w:pict>
            </w:r>
          </w:p>
        </w:tc>
        <w:tc>
          <w:tcPr>
            <w:tcW w:w="464" w:type="dxa"/>
          </w:tcPr>
          <w:p w:rsidR="00D174C7" w:rsidRPr="00B3245D" w:rsidRDefault="00D174C7" w:rsidP="00957540">
            <w:pPr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D174C7" w:rsidRPr="00B3245D" w:rsidRDefault="00D174C7" w:rsidP="00957540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тип РК</w:t>
            </w:r>
          </w:p>
          <w:p w:rsidR="00D174C7" w:rsidRPr="00B3245D" w:rsidRDefault="00D174C7" w:rsidP="00957540">
            <w:pPr>
              <w:rPr>
                <w:sz w:val="24"/>
                <w:szCs w:val="24"/>
              </w:rPr>
            </w:pPr>
            <w:r w:rsidRPr="006963CD">
              <w:rPr>
                <w:noProof/>
                <w:sz w:val="24"/>
                <w:szCs w:val="24"/>
                <w:lang w:eastAsia="ru-RU"/>
              </w:rPr>
              <w:pict>
                <v:shape id="_x0000_i1044" type="#_x0000_t75" style="width:387.75pt;height:327pt;visibility:visible">
                  <v:imagedata r:id="rId7" o:title=""/>
                </v:shape>
              </w:pict>
            </w:r>
          </w:p>
        </w:tc>
      </w:tr>
      <w:tr w:rsidR="00D174C7" w:rsidRPr="00B3245D">
        <w:trPr>
          <w:trHeight w:val="7149"/>
        </w:trPr>
        <w:tc>
          <w:tcPr>
            <w:tcW w:w="12644" w:type="dxa"/>
          </w:tcPr>
          <w:p w:rsidR="00D174C7" w:rsidRDefault="00D174C7" w:rsidP="00957540">
            <w:pPr>
              <w:rPr>
                <w:sz w:val="24"/>
                <w:szCs w:val="24"/>
              </w:rPr>
            </w:pPr>
          </w:p>
          <w:p w:rsidR="00D174C7" w:rsidRPr="00154E8D" w:rsidRDefault="00D174C7" w:rsidP="00957540">
            <w:pPr>
              <w:rPr>
                <w:sz w:val="24"/>
                <w:szCs w:val="24"/>
              </w:rPr>
            </w:pPr>
            <w:r w:rsidRPr="00B3245D">
              <w:rPr>
                <w:sz w:val="24"/>
                <w:szCs w:val="24"/>
              </w:rPr>
              <w:t>Карта</w:t>
            </w:r>
          </w:p>
          <w:p w:rsidR="00D174C7" w:rsidRPr="00154E8D" w:rsidRDefault="00D174C7" w:rsidP="00957540">
            <w:pPr>
              <w:rPr>
                <w:sz w:val="24"/>
                <w:szCs w:val="24"/>
              </w:rPr>
            </w:pPr>
            <w:r w:rsidRPr="006963CD">
              <w:rPr>
                <w:noProof/>
                <w:sz w:val="24"/>
                <w:szCs w:val="24"/>
                <w:lang w:eastAsia="ru-RU"/>
              </w:rPr>
              <w:pict>
                <v:shape id="Рисунок 33" o:spid="_x0000_i1045" type="#_x0000_t75" style="width:529.5pt;height:294.75pt;visibility:visible">
                  <v:imagedata r:id="rId20" o:title=""/>
                </v:shape>
              </w:pict>
            </w:r>
          </w:p>
        </w:tc>
        <w:tc>
          <w:tcPr>
            <w:tcW w:w="464" w:type="dxa"/>
          </w:tcPr>
          <w:p w:rsidR="00D174C7" w:rsidRPr="00B3245D" w:rsidRDefault="00D174C7" w:rsidP="00957540">
            <w:pPr>
              <w:pStyle w:val="NoSpacing"/>
              <w:ind w:left="176"/>
              <w:rPr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176"/>
              <w:rPr>
                <w:sz w:val="24"/>
                <w:szCs w:val="24"/>
              </w:rPr>
            </w:pPr>
          </w:p>
        </w:tc>
        <w:tc>
          <w:tcPr>
            <w:tcW w:w="8654" w:type="dxa"/>
          </w:tcPr>
          <w:p w:rsidR="00D174C7" w:rsidRPr="00107C32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107C32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ОСНОВНЫЕ ХАРАКТЕРИСТИКИ РЕКЛАМНОЙ КОНСТРУКЦИИ: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РАЗМЕРЫ: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размер информационного поля: 3х6 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C3356">
              <w:rPr>
                <w:b/>
                <w:bCs/>
                <w:sz w:val="24"/>
                <w:szCs w:val="24"/>
              </w:rPr>
              <w:t>(проект),</w:t>
            </w:r>
            <w:r w:rsidRPr="001B7445">
              <w:rPr>
                <w:b/>
                <w:bCs/>
                <w:sz w:val="24"/>
                <w:szCs w:val="24"/>
              </w:rPr>
              <w:t xml:space="preserve"> 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- 2</w:t>
            </w:r>
            <w:r w:rsidRPr="00B3245D">
              <w:rPr>
                <w:b/>
                <w:bCs/>
                <w:sz w:val="24"/>
                <w:szCs w:val="24"/>
              </w:rPr>
              <w:t xml:space="preserve"> сторонний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допустимая высота опорной стойки: от 4,5 м до 6,0 м;</w:t>
            </w:r>
          </w:p>
          <w:p w:rsidR="00D174C7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ТЕХНОЛОГИЯ ЗАМЕНЫ ИЗОБРАЖЕНИЯ: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бумажный постер;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виниловое полотно.</w:t>
            </w: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</w:p>
          <w:p w:rsidR="00D174C7" w:rsidRPr="00B3245D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ПОДСВЕТ РЕКЛАМНОЙ КОНСТРУКЦИИ:</w:t>
            </w:r>
          </w:p>
          <w:p w:rsidR="00D174C7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 w:rsidRPr="00B3245D">
              <w:rPr>
                <w:b/>
                <w:bCs/>
                <w:sz w:val="24"/>
                <w:szCs w:val="24"/>
              </w:rPr>
              <w:t>- рекламная конструкция предполагает использо</w:t>
            </w:r>
            <w:r>
              <w:rPr>
                <w:b/>
                <w:bCs/>
                <w:sz w:val="24"/>
                <w:szCs w:val="24"/>
              </w:rPr>
              <w:t xml:space="preserve">вание энергосберегающей </w:t>
            </w:r>
          </w:p>
          <w:p w:rsidR="00D174C7" w:rsidRPr="00C968CC" w:rsidRDefault="00D174C7" w:rsidP="00957540">
            <w:pPr>
              <w:pStyle w:val="NoSpacing"/>
              <w:ind w:left="7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системы </w:t>
            </w:r>
            <w:r w:rsidRPr="00B3245D">
              <w:rPr>
                <w:b/>
                <w:bCs/>
                <w:sz w:val="24"/>
                <w:szCs w:val="24"/>
              </w:rPr>
              <w:t>подсвета.</w:t>
            </w:r>
          </w:p>
        </w:tc>
      </w:tr>
    </w:tbl>
    <w:p w:rsidR="00D174C7" w:rsidRPr="00381487" w:rsidRDefault="00D174C7" w:rsidP="00FB61A2">
      <w:pPr>
        <w:rPr>
          <w:sz w:val="28"/>
          <w:szCs w:val="28"/>
          <w:lang w:val="en-US"/>
        </w:rPr>
      </w:pPr>
    </w:p>
    <w:sectPr w:rsidR="00D174C7" w:rsidRPr="00381487" w:rsidSect="00381487">
      <w:footerReference w:type="default" r:id="rId21"/>
      <w:pgSz w:w="23814" w:h="16839" w:orient="landscape" w:code="8"/>
      <w:pgMar w:top="567" w:right="567" w:bottom="567" w:left="1701" w:header="709" w:footer="709" w:gutter="0"/>
      <w:pgNumType w:start="157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4C7" w:rsidRDefault="00D174C7" w:rsidP="00147538">
      <w:r>
        <w:separator/>
      </w:r>
    </w:p>
  </w:endnote>
  <w:endnote w:type="continuationSeparator" w:id="1">
    <w:p w:rsidR="00D174C7" w:rsidRDefault="00D174C7" w:rsidP="001475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4C7" w:rsidRDefault="00D174C7" w:rsidP="007E5A55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165</w:t>
    </w:r>
    <w:r>
      <w:rPr>
        <w:rStyle w:val="PageNumber"/>
      </w:rPr>
      <w:fldChar w:fldCharType="end"/>
    </w:r>
  </w:p>
  <w:p w:rsidR="00D174C7" w:rsidRDefault="00D174C7" w:rsidP="00381487">
    <w:pPr>
      <w:pStyle w:val="Footer"/>
      <w:ind w:right="360"/>
      <w:jc w:val="right"/>
    </w:pPr>
  </w:p>
  <w:p w:rsidR="00D174C7" w:rsidRDefault="00D174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4C7" w:rsidRDefault="00D174C7" w:rsidP="00147538">
      <w:r>
        <w:separator/>
      </w:r>
    </w:p>
  </w:footnote>
  <w:footnote w:type="continuationSeparator" w:id="1">
    <w:p w:rsidR="00D174C7" w:rsidRDefault="00D174C7" w:rsidP="001475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31AA"/>
    <w:rsid w:val="000077FB"/>
    <w:rsid w:val="0001042E"/>
    <w:rsid w:val="00065C0A"/>
    <w:rsid w:val="000C008A"/>
    <w:rsid w:val="000C4846"/>
    <w:rsid w:val="000D56C8"/>
    <w:rsid w:val="0010729C"/>
    <w:rsid w:val="00107C32"/>
    <w:rsid w:val="00147538"/>
    <w:rsid w:val="00154E8D"/>
    <w:rsid w:val="0019686A"/>
    <w:rsid w:val="001B7445"/>
    <w:rsid w:val="00222CEC"/>
    <w:rsid w:val="00262603"/>
    <w:rsid w:val="0026561A"/>
    <w:rsid w:val="002766FB"/>
    <w:rsid w:val="00297356"/>
    <w:rsid w:val="002C47B4"/>
    <w:rsid w:val="00303900"/>
    <w:rsid w:val="00312F49"/>
    <w:rsid w:val="0031762D"/>
    <w:rsid w:val="003247F6"/>
    <w:rsid w:val="00347BC3"/>
    <w:rsid w:val="00367E7C"/>
    <w:rsid w:val="00381487"/>
    <w:rsid w:val="003C4203"/>
    <w:rsid w:val="003D104D"/>
    <w:rsid w:val="003E1658"/>
    <w:rsid w:val="003E71F2"/>
    <w:rsid w:val="004514E6"/>
    <w:rsid w:val="004632CE"/>
    <w:rsid w:val="004C3356"/>
    <w:rsid w:val="004C47AD"/>
    <w:rsid w:val="004F26FF"/>
    <w:rsid w:val="005016A2"/>
    <w:rsid w:val="00515CE9"/>
    <w:rsid w:val="00532471"/>
    <w:rsid w:val="005552CE"/>
    <w:rsid w:val="005611D0"/>
    <w:rsid w:val="005643AB"/>
    <w:rsid w:val="005D7F23"/>
    <w:rsid w:val="005E5E2E"/>
    <w:rsid w:val="00613F98"/>
    <w:rsid w:val="00626ACF"/>
    <w:rsid w:val="00641AD7"/>
    <w:rsid w:val="00660A52"/>
    <w:rsid w:val="006963CD"/>
    <w:rsid w:val="006B5C96"/>
    <w:rsid w:val="006C7AAE"/>
    <w:rsid w:val="006E385E"/>
    <w:rsid w:val="007102A7"/>
    <w:rsid w:val="007168F0"/>
    <w:rsid w:val="00731333"/>
    <w:rsid w:val="0078440D"/>
    <w:rsid w:val="0078573A"/>
    <w:rsid w:val="00791EF6"/>
    <w:rsid w:val="007D708E"/>
    <w:rsid w:val="007D7511"/>
    <w:rsid w:val="007E5A55"/>
    <w:rsid w:val="008014A8"/>
    <w:rsid w:val="008640F8"/>
    <w:rsid w:val="00877C80"/>
    <w:rsid w:val="008D7B99"/>
    <w:rsid w:val="008E0A18"/>
    <w:rsid w:val="00927C25"/>
    <w:rsid w:val="009469F8"/>
    <w:rsid w:val="009470D5"/>
    <w:rsid w:val="00957540"/>
    <w:rsid w:val="009660B2"/>
    <w:rsid w:val="00990638"/>
    <w:rsid w:val="0099108B"/>
    <w:rsid w:val="009913AF"/>
    <w:rsid w:val="009D0D0E"/>
    <w:rsid w:val="00A02E0D"/>
    <w:rsid w:val="00A513BA"/>
    <w:rsid w:val="00A95BFD"/>
    <w:rsid w:val="00AA72CA"/>
    <w:rsid w:val="00B15FC3"/>
    <w:rsid w:val="00B16F2B"/>
    <w:rsid w:val="00B27AD1"/>
    <w:rsid w:val="00B3245D"/>
    <w:rsid w:val="00B34A2C"/>
    <w:rsid w:val="00B70AF9"/>
    <w:rsid w:val="00BE7865"/>
    <w:rsid w:val="00BF0991"/>
    <w:rsid w:val="00C203E9"/>
    <w:rsid w:val="00C64B8A"/>
    <w:rsid w:val="00C731AA"/>
    <w:rsid w:val="00C746E2"/>
    <w:rsid w:val="00C81D7F"/>
    <w:rsid w:val="00C82302"/>
    <w:rsid w:val="00C968CC"/>
    <w:rsid w:val="00C96A81"/>
    <w:rsid w:val="00D174C7"/>
    <w:rsid w:val="00D36812"/>
    <w:rsid w:val="00D5136A"/>
    <w:rsid w:val="00D535EC"/>
    <w:rsid w:val="00D54B78"/>
    <w:rsid w:val="00D56BC5"/>
    <w:rsid w:val="00DC17E0"/>
    <w:rsid w:val="00DF5F3F"/>
    <w:rsid w:val="00E17869"/>
    <w:rsid w:val="00E3701E"/>
    <w:rsid w:val="00E84E48"/>
    <w:rsid w:val="00E90BAD"/>
    <w:rsid w:val="00EF00C9"/>
    <w:rsid w:val="00F001E2"/>
    <w:rsid w:val="00F05B9E"/>
    <w:rsid w:val="00F0703A"/>
    <w:rsid w:val="00F177F4"/>
    <w:rsid w:val="00F454DA"/>
    <w:rsid w:val="00F567D3"/>
    <w:rsid w:val="00F62B5B"/>
    <w:rsid w:val="00F77845"/>
    <w:rsid w:val="00FA34CF"/>
    <w:rsid w:val="00FB61A2"/>
    <w:rsid w:val="00FB658C"/>
    <w:rsid w:val="00FC3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7D708E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D708E"/>
    <w:pPr>
      <w:keepNext/>
      <w:keepLines/>
      <w:spacing w:before="480"/>
      <w:outlineLvl w:val="0"/>
    </w:pPr>
    <w:rPr>
      <w:rFonts w:ascii="Arial" w:hAnsi="Arial" w:cs="Arial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D708E"/>
    <w:pPr>
      <w:keepNext/>
      <w:keepLines/>
      <w:spacing w:before="200"/>
      <w:outlineLvl w:val="1"/>
    </w:pPr>
    <w:rPr>
      <w:rFonts w:ascii="Arial" w:hAnsi="Arial" w:cs="Arial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D708E"/>
    <w:pPr>
      <w:keepNext/>
      <w:keepLines/>
      <w:spacing w:before="200"/>
      <w:outlineLvl w:val="2"/>
    </w:pPr>
    <w:rPr>
      <w:rFonts w:ascii="Arial" w:hAnsi="Arial" w:cs="Arial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D708E"/>
    <w:pPr>
      <w:keepNext/>
      <w:keepLines/>
      <w:spacing w:before="200"/>
      <w:outlineLvl w:val="3"/>
    </w:pPr>
    <w:rPr>
      <w:rFonts w:ascii="Arial" w:hAnsi="Arial" w:cs="Arial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D708E"/>
    <w:rPr>
      <w:rFonts w:ascii="Arial" w:hAnsi="Arial" w:cs="Arial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D708E"/>
    <w:rPr>
      <w:rFonts w:ascii="Arial" w:hAnsi="Arial" w:cs="Arial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D708E"/>
    <w:rPr>
      <w:rFonts w:ascii="Arial" w:hAnsi="Arial" w:cs="Arial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D708E"/>
    <w:rPr>
      <w:rFonts w:ascii="Arial" w:hAnsi="Arial" w:cs="Arial"/>
      <w:b/>
      <w:bCs/>
      <w:i/>
      <w:iCs/>
      <w:color w:val="4F81BD"/>
    </w:rPr>
  </w:style>
  <w:style w:type="paragraph" w:styleId="TOC1">
    <w:name w:val="toc 1"/>
    <w:basedOn w:val="Normal"/>
    <w:next w:val="Normal"/>
    <w:autoRedefine/>
    <w:uiPriority w:val="99"/>
    <w:semiHidden/>
    <w:rsid w:val="007D708E"/>
    <w:pPr>
      <w:spacing w:after="100"/>
    </w:pPr>
    <w:rPr>
      <w:lang w:eastAsia="ru-RU"/>
    </w:rPr>
  </w:style>
  <w:style w:type="paragraph" w:styleId="TOC2">
    <w:name w:val="toc 2"/>
    <w:basedOn w:val="Normal"/>
    <w:next w:val="Normal"/>
    <w:autoRedefine/>
    <w:uiPriority w:val="99"/>
    <w:semiHidden/>
    <w:rsid w:val="007D708E"/>
    <w:pPr>
      <w:spacing w:after="100"/>
      <w:ind w:left="220"/>
    </w:pPr>
    <w:rPr>
      <w:lang w:eastAsia="ru-RU"/>
    </w:rPr>
  </w:style>
  <w:style w:type="paragraph" w:styleId="TOC3">
    <w:name w:val="toc 3"/>
    <w:basedOn w:val="Normal"/>
    <w:next w:val="Normal"/>
    <w:autoRedefine/>
    <w:uiPriority w:val="99"/>
    <w:semiHidden/>
    <w:rsid w:val="007D708E"/>
    <w:pPr>
      <w:spacing w:after="100"/>
      <w:ind w:left="440"/>
    </w:pPr>
    <w:rPr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7D708E"/>
    <w:pPr>
      <w:numPr>
        <w:ilvl w:val="1"/>
      </w:numPr>
    </w:pPr>
    <w:rPr>
      <w:rFonts w:ascii="Arial" w:hAnsi="Arial" w:cs="Arial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D708E"/>
    <w:rPr>
      <w:rFonts w:ascii="Arial" w:hAnsi="Arial" w:cs="Arial"/>
      <w:i/>
      <w:iCs/>
      <w:color w:val="4F81BD"/>
      <w:spacing w:val="15"/>
      <w:sz w:val="24"/>
      <w:szCs w:val="24"/>
    </w:rPr>
  </w:style>
  <w:style w:type="paragraph" w:styleId="NoSpacing">
    <w:name w:val="No Spacing"/>
    <w:uiPriority w:val="99"/>
    <w:qFormat/>
    <w:rsid w:val="007D708E"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rsid w:val="007D708E"/>
    <w:pPr>
      <w:outlineLvl w:val="9"/>
    </w:pPr>
    <w:rPr>
      <w:lang w:eastAsia="ru-RU"/>
    </w:rPr>
  </w:style>
  <w:style w:type="table" w:styleId="TableGrid">
    <w:name w:val="Table Grid"/>
    <w:basedOn w:val="TableNormal"/>
    <w:uiPriority w:val="99"/>
    <w:rsid w:val="005552C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4753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47538"/>
  </w:style>
  <w:style w:type="paragraph" w:styleId="Footer">
    <w:name w:val="footer"/>
    <w:basedOn w:val="Normal"/>
    <w:link w:val="FooterChar"/>
    <w:uiPriority w:val="99"/>
    <w:rsid w:val="0014753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47538"/>
  </w:style>
  <w:style w:type="paragraph" w:styleId="BalloonText">
    <w:name w:val="Balloon Text"/>
    <w:basedOn w:val="Normal"/>
    <w:link w:val="BalloonTextChar"/>
    <w:uiPriority w:val="99"/>
    <w:semiHidden/>
    <w:rsid w:val="00501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16A2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rsid w:val="003814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</TotalTime>
  <Pages>9</Pages>
  <Words>625</Words>
  <Characters>3569</Characters>
  <Application>Microsoft Office Outlook</Application>
  <DocSecurity>0</DocSecurity>
  <Lines>0</Lines>
  <Paragraphs>0</Paragraphs>
  <ScaleCrop>false</ScaleCrop>
  <Company>goradm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gsp_dyachkina</cp:lastModifiedBy>
  <cp:revision>9</cp:revision>
  <cp:lastPrinted>2014-06-17T11:31:00Z</cp:lastPrinted>
  <dcterms:created xsi:type="dcterms:W3CDTF">2014-06-01T12:10:00Z</dcterms:created>
  <dcterms:modified xsi:type="dcterms:W3CDTF">2014-06-17T11:33:00Z</dcterms:modified>
</cp:coreProperties>
</file>